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B59" w:rsidRPr="00764E8B" w:rsidRDefault="00F24B59" w:rsidP="00764E8B">
      <w:pPr>
        <w:spacing w:before="240"/>
        <w:ind w:left="181"/>
        <w:jc w:val="both"/>
        <w:rPr>
          <w:rFonts w:ascii="Arial" w:hAnsi="Arial" w:cs="Arial"/>
          <w:sz w:val="24"/>
          <w:szCs w:val="24"/>
        </w:rPr>
        <w:sectPr w:rsidR="00F24B59" w:rsidRPr="00764E8B" w:rsidSect="000158C6">
          <w:footerReference w:type="default" r:id="rId7"/>
          <w:pgSz w:w="11906" w:h="16838"/>
          <w:pgMar w:top="2875" w:right="1106" w:bottom="1134" w:left="1080" w:header="708" w:footer="423" w:gutter="0"/>
          <w:cols w:num="2" w:space="708" w:equalWidth="0">
            <w:col w:w="3240" w:space="321"/>
            <w:col w:w="6159"/>
          </w:cols>
          <w:docGrid w:linePitch="360"/>
        </w:sectPr>
      </w:pPr>
      <w:r>
        <w:rPr>
          <w:noProof/>
          <w:lang w:eastAsia="ru-RU"/>
        </w:rPr>
        <w:pict>
          <v:group id="Полотно 33" o:spid="_x0000_s1026" editas="canvas" style="position:absolute;left:0;text-align:left;margin-left:0;margin-top:-2in;width:695.85pt;height:199pt;z-index:-251658240;mso-position-horizontal-relative:page" coordorigin="-13221,-127" coordsize="88373,25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3221;top:-127;width:88373;height:25273;visibility:visible">
              <v:fill o:detectmouseclick="t"/>
              <v:path o:connecttype="none"/>
            </v:shape>
            <v:group id="Group 35" o:spid="_x0000_s1028" style="position:absolute;left:33680;width:41472;height:25146" coordorigin="5304" coordsize="6531,3960">
              <v:shape id="Freeform 36" o:spid="_x0000_s1029" style="position:absolute;left:11737;top:3819;width:98;height:141;visibility:visible;mso-wrap-style:square;v-text-anchor:top" coordsize="195,282" path="m,227l195,r,282l19,282,15,269,10,254,6,240,,227xe" fillcolor="#a6c8e9" stroked="f">
                <v:path arrowok="t" o:connecttype="custom" o:connectlocs="0,114;98,0;98,141;10,141;8,135;5,127;3,120;0,114" o:connectangles="0,0,0,0,0,0,0,0"/>
              </v:shape>
              <v:shape id="Freeform 37" o:spid="_x0000_s1030" style="position:absolute;left:11657;top:3514;width:178;height:446;visibility:visible;mso-wrap-style:square;v-text-anchor:top" coordsize="355,891" path="m,413l355,r,891l179,891,158,830,138,769,117,708,95,649,72,590,49,530,25,471,,413xe" fillcolor="#a7c9ea" stroked="f">
                <v:path arrowok="t" o:connecttype="custom" o:connectlocs="0,207;178,0;178,446;90,446;79,415;69,385;59,354;48,325;36,295;25,265;13,236;0,207" o:connectangles="0,0,0,0,0,0,0,0,0,0,0,0"/>
              </v:shape>
              <v:shape id="Freeform 38" o:spid="_x0000_s1031" style="position:absolute;left:11564;top:3210;width:271;height:723;visibility:visible;mso-wrap-style:square;v-text-anchor:top" coordsize="541,1445" path="m541,1218l346,1445,310,1338,272,1234,232,1130,189,1028,145,927,97,826,50,728,,630,541,r,1218xe" fillcolor="#aacaea" stroked="f">
                <v:path arrowok="t" o:connecttype="custom" o:connectlocs="271,609;173,723;155,669;136,617;116,565;95,514;73,464;49,413;25,364;0,315;271,0;271,609" o:connectangles="0,0,0,0,0,0,0,0,0,0,0,0"/>
              </v:shape>
              <v:shape id="Freeform 39" o:spid="_x0000_s1032" style="position:absolute;left:11458;top:2906;width:377;height:815;visibility:visible;mso-wrap-style:square;v-text-anchor:top" coordsize="754,1631" path="m754,1218l399,1631,356,1531r-46,-96l263,1338r-49,-95l164,1150r-54,-92l56,967,,876,754,r,1218xe" fillcolor="#abcbeb" stroked="f">
                <v:path arrowok="t" o:connecttype="custom" o:connectlocs="377,609;200,815;178,765;155,717;132,669;107,621;82,575;55,529;28,483;0,438;377,0;377,609" o:connectangles="0,0,0,0,0,0,0,0,0,0,0,0"/>
              </v:shape>
              <v:shape id="Freeform 40" o:spid="_x0000_s1033" style="position:absolute;left:11348;top:2601;width:487;height:924;visibility:visible;mso-wrap-style:square;v-text-anchor:top" coordsize="973,1848" path="m973,1218l432,1848r-42,-76l347,1696r-44,-74l258,1548r-47,-73l164,1402r-48,-71l66,1261,50,1228,34,1196,17,1163,,1132,973,r,1218xe" fillcolor="#accceb" stroked="f">
                <v:path arrowok="t" o:connecttype="custom" o:connectlocs="487,609;216,924;195,886;174,848;152,811;129,774;106,738;82,701;58,666;33,631;25,614;17,598;9,582;0,566;487,0;487,609" o:connectangles="0,0,0,0,0,0,0,0,0,0,0,0,0,0,0,0"/>
              </v:shape>
              <v:shape id="Freeform 41" o:spid="_x0000_s1034" style="position:absolute;left:11245;top:2297;width:590;height:1047;visibility:visible;mso-wrap-style:square;v-text-anchor:top" coordsize="1179,2094" path="m1179,1218l425,2094r-18,-28l388,2038r-20,-28l351,1982r-20,-29l312,1925r-21,-27l272,1870r-31,-64l209,1742r-34,-62l140,1618r-34,-63l71,1494,35,1432,,1373,1179,r,1218xe" fillcolor="#aecdeb" stroked="f">
                <v:path arrowok="t" o:connecttype="custom" o:connectlocs="590,609;213,1047;204,1033;194,1019;184,1005;176,991;166,977;156,963;146,949;136,935;121,903;105,871;88,840;70,809;53,778;36,747;18,716;0,687;590,0;590,609" o:connectangles="0,0,0,0,0,0,0,0,0,0,0,0,0,0,0,0,0,0,0,0"/>
              </v:shape>
              <v:shape id="Freeform 42" o:spid="_x0000_s1035" style="position:absolute;left:11132;top:2125;width:703;height:1042;visibility:visible;mso-wrap-style:square;v-text-anchor:top" coordsize="1405,2084" path="m1405,952l432,2084r-49,-94l332,1898r-51,-90l226,1717r-55,-89l115,1540,59,1454,,1368,1177,r30,29l1235,57r29,28l1293,115r28,29l1349,173r28,29l1405,232r,720xe" fillcolor="#afceec" stroked="f">
                <v:path arrowok="t" o:connecttype="custom" o:connectlocs="703,476;216,1042;192,995;166,949;141,904;113,859;86,814;58,770;30,727;0,684;589,0;604,15;618,29;632,43;647,58;661,72;675,87;689,101;703,116;703,476" o:connectangles="0,0,0,0,0,0,0,0,0,0,0,0,0,0,0,0,0,0,0,0"/>
              </v:shape>
              <v:shape id="Freeform 43" o:spid="_x0000_s1036" style="position:absolute;left:11010;top:1688;width:825;height:1295;visibility:visible;mso-wrap-style:square;v-text-anchor:top" coordsize="1650,2590" path="m1650,1217l471,2590r-55,-89l360,2414r-56,-86l246,2244r-59,-84l126,2079,64,1997,,1917,1129,606r68,59l1264,724r66,61l1396,848r65,63l1524,975r64,66l1650,1106r,111xm1391,303l1650,r,490l1617,467r-32,-22l1552,421r-32,-23l1487,374r-32,-24l1422,326r-31,-23xe" fillcolor="#b2cfed" stroked="f">
                <v:path arrowok="t" o:connecttype="custom" o:connectlocs="825,609;236,1295;208,1251;180,1207;152,1164;123,1122;94,1080;63,1040;32,999;0,959;565,303;599,333;632,362;665,393;698,424;731,456;762,488;794,521;825,553;825,609;696,152;825,0;825,245;809,234;793,223;776,211;760,199;744,187;728,175;711,163;696,152" o:connectangles="0,0,0,0,0,0,0,0,0,0,0,0,0,0,0,0,0,0,0,0,0,0,0,0,0,0,0,0,0,0,0"/>
                <o:lock v:ext="edit" verticies="t"/>
              </v:shape>
              <v:shape id="Freeform 44" o:spid="_x0000_s1037" style="position:absolute;left:10880;top:1462;width:955;height:1347;visibility:visible;mso-wrap-style:square;v-text-anchor:top" coordsize="1910,2694" path="m1682,1326l505,2694r-60,-82l385,2529r-61,-80l262,2370r-64,-78l133,2214,67,2139,,2063,1082,807r78,60l1237,928r77,64l1389,1056r74,65l1537,1188r73,69l1682,1326xm1345,501l1775,r33,48l1842,97r34,49l1910,193r,749l1838,891r-73,-52l1693,786r-71,-55l1552,676r-70,-58l1413,560r-68,-59xe" fillcolor="#b3d0ed" stroked="f">
                <v:path arrowok="t" o:connecttype="custom" o:connectlocs="841,663;253,1347;223,1306;193,1265;162,1225;131,1185;99,1146;67,1107;34,1070;0,1032;541,404;580,434;619,464;657,496;695,528;732,561;769,594;805,629;841,663;673,251;888,0;904,24;921,49;938,73;955,97;955,471;919,446;883,420;847,393;811,366;776,338;741,309;707,280;673,251" o:connectangles="0,0,0,0,0,0,0,0,0,0,0,0,0,0,0,0,0,0,0,0,0,0,0,0,0,0,0,0,0,0,0,0,0,0"/>
                <o:lock v:ext="edit" verticies="t"/>
              </v:shape>
              <v:shape id="Freeform 45" o:spid="_x0000_s1038" style="position:absolute;left:10740;top:1282;width:1095;height:1364;visibility:visible;mso-wrap-style:square;v-text-anchor:top" coordsize="2189,2728" path="m2189,811r-259,303l1852,1053r-76,-63l1701,926r-76,-65l1551,794r-72,-68l1408,656r-71,-73l1840,r40,70l1920,141r41,70l2004,280r44,69l2094,417r46,68l2189,552r,259xm1668,1417l539,2728r-63,-79l411,2573r-65,-75l279,2423r-68,-74l142,2278,71,2207,,2138,1035,934r83,56l1199,1047r80,58l1359,1164r78,61l1516,1287r77,64l1668,1417xe" fillcolor="#b4d1ee" stroked="f">
                <v:path arrowok="t" o:connecttype="custom" o:connectlocs="1095,406;965,557;926,527;888,495;851,463;813,431;776,397;740,363;704,328;669,292;920,0;940,35;960,71;981,106;1002,140;1024,175;1047,209;1070,243;1095,276;1095,406;834,709;270,1364;238,1325;206,1287;173,1249;140,1212;106,1175;71,1139;36,1104;0,1069;518,467;559,495;600,524;640,553;680,582;719,613;758,644;797,676;834,709" o:connectangles="0,0,0,0,0,0,0,0,0,0,0,0,0,0,0,0,0,0,0,0,0,0,0,0,0,0,0,0,0,0,0,0,0,0,0,0,0,0,0"/>
                <o:lock v:ext="edit" verticies="t"/>
              </v:shape>
              <v:shape id="Freeform 46" o:spid="_x0000_s1039" style="position:absolute;left:9906;top:95;width:1519;height:1891;visibility:visible;mso-wrap-style:square;v-text-anchor:top" coordsize="3038,3783" path="m3038,1095r-778,904l2204,1907r-55,-94l2098,1718r-49,-95l2001,1527r-45,-97l1911,1334r-41,-98l2933,r-1,68l2932,137r1,68l2936,275r3,68l2942,411r6,69l2954,550r7,68l2969,686r9,69l2988,823r12,68l3012,959r12,67l3038,1095xm1626,2737l726,3783r-89,-54l550,3679r-90,-49l370,3582r-92,-46l186,3492,93,3448,,3408,805,2473r105,27l1015,2528r103,29l1220,2590r104,34l1424,2660r101,37l1626,2737xe" fillcolor="#bdd7f0" stroked="f">
                <v:path arrowok="t" o:connecttype="custom" o:connectlocs="1519,547;1130,999;1102,953;1075,906;1049,859;1025,811;1001,763;978,715;956,667;935,618;1467,0;1466,34;1466,68;1467,102;1468,137;1470,171;1471,205;1474,240;1477,275;1481,309;1485,343;1489,377;1494,411;1500,445;1506,479;1512,513;1519,547;813,1368;363,1891;319,1864;275,1839;230,1815;185,1791;139,1768;93,1746;47,1724;0,1704;403,1236;455,1250;508,1264;559,1278;610,1295;662,1312;712,1330;763,1348;813,1368" o:connectangles="0,0,0,0,0,0,0,0,0,0,0,0,0,0,0,0,0,0,0,0,0,0,0,0,0,0,0,0,0,0,0,0,0,0,0,0,0,0,0,0,0,0,0,0,0,0"/>
                <o:lock v:ext="edit" verticies="t"/>
              </v:shape>
              <v:shape id="Freeform 47" o:spid="_x0000_s1040" style="position:absolute;left:9708;width:1677;height:1887;visibility:visible;mso-wrap-style:square;v-text-anchor:top" coordsize="3354,3774" path="m3354,771l2450,1821r-50,-100l2351,1620r-44,-102l2262,1415r-41,-104l2182,1207r-37,-104l2110,998,2969,r369,l3332,97r-2,96l3329,288r1,97l3333,481r5,97l3345,674r9,97xm1623,2782l770,3774r-94,-48l583,3682r-94,-44l392,3597r-97,-40l197,3520,99,3484,,3450,755,2574r111,19l975,2614r111,22l1194,2661r110,27l1410,2718r107,31l1623,2782xe" fillcolor="#bfd8f0" stroked="f">
                <v:path arrowok="t" o:connecttype="custom" o:connectlocs="1677,386;1225,911;1200,861;1176,810;1154,759;1131,708;1111,656;1091,604;1073,552;1055,499;1485,0;1669,0;1666,49;1665,97;1665,144;1665,193;1667,241;1669,289;1673,337;1677,386;812,1391;385,1887;338,1863;292,1841;245,1819;196,1799;148,1779;99,1760;50,1742;0,1725;378,1287;433,1297;488,1307;543,1318;597,1331;652,1344;705,1359;759,1375;812,1391" o:connectangles="0,0,0,0,0,0,0,0,0,0,0,0,0,0,0,0,0,0,0,0,0,0,0,0,0,0,0,0,0,0,0,0,0,0,0,0,0,0,0"/>
                <o:lock v:ext="edit" verticies="t"/>
              </v:shape>
              <v:shape id="Freeform 48" o:spid="_x0000_s1041" style="position:absolute;left:9497;width:1879;height:1799;visibility:visible;mso-wrap-style:square;v-text-anchor:top" coordsize="3759,3598" path="m3751,190l2688,1426r-45,-110l2602,1206r-39,-110l2528,985,2494,873,2461,760,2433,648,2407,535,2867,r892,l3756,48r-2,47l3751,143r,47xm1623,2663l818,3598r-99,-40l618,3520,517,3483,415,3448,312,3416,208,3386,105,3358,,3333,698,2519r118,10l933,2541r117,15l1165,2572r116,19l1396,2614r114,24l1623,2663xe" fillcolor="#c0d8f0" stroked="f">
                <v:path arrowok="t" o:connecttype="custom" o:connectlocs="1875,95;1344,713;1321,658;1301,603;1281,548;1264,493;1247,437;1230,380;1216,324;1203,268;1433,0;1879,0;1878,24;1877,48;1875,72;1875,95;811,1332;409,1799;359,1779;309,1760;258,1742;207,1724;156,1708;104,1693;52,1679;0,1667;349,1260;408,1265;466,1271;525,1278;582,1286;640,1296;698,1307;755,1319;811,1332" o:connectangles="0,0,0,0,0,0,0,0,0,0,0,0,0,0,0,0,0,0,0,0,0,0,0,0,0,0,0,0,0,0,0,0,0,0,0"/>
                <o:lock v:ext="edit" verticies="t"/>
              </v:shape>
              <v:shape id="Freeform 49" o:spid="_x0000_s1042" style="position:absolute;left:9271;width:1921;height:1725;visibility:visible;mso-wrap-style:square;v-text-anchor:top" coordsize="3843,3450" path="m3843,l2984,998,2948,879,2914,759,2883,639,2855,517,2830,395,2808,273,2787,151,2771,28,2796,,3843,xm1629,2574l874,3450,768,3417,661,3386,553,3356,444,3331,334,3306,223,3285,112,3266,,3248,639,2505r61,-1l759,2504r59,1l879,2505r59,3l999,2510r60,3l1120,2517r64,5l1247,2528r65,6l1376,2540r63,7l1503,2556r62,9l1629,2574xe" fillcolor="#c3daf1" stroked="f">
                <v:path arrowok="t" o:connecttype="custom" o:connectlocs="1921,0;1492,499;1474,440;1457,380;1441,320;1427,259;1415,198;1404,137;1393,76;1385,14;1398,0;1921,0;814,1287;437,1725;384,1709;330,1693;276,1678;222,1666;167,1653;111,1643;56,1633;0,1624;319,1253;350,1252;379,1252;409,1253;439,1253;469,1254;499,1255;529,1257;560,1259;592,1261;623,1264;656,1267;688,1270;719,1274;751,1278;782,1283;814,1287" o:connectangles="0,0,0,0,0,0,0,0,0,0,0,0,0,0,0,0,0,0,0,0,0,0,0,0,0,0,0,0,0,0,0,0,0,0,0,0,0,0,0"/>
                <o:lock v:ext="edit" verticies="t"/>
              </v:shape>
              <v:shape id="Freeform 50" o:spid="_x0000_s1043" style="position:absolute;left:9028;width:1902;height:1666;visibility:visible;mso-wrap-style:square;v-text-anchor:top" coordsize="3805,3333" path="m3805,l3345,535r-15,-67l3317,401r-14,-65l3291,269r-11,-67l3269,134r-9,-67l3251,r554,xm1636,2519l938,3333,837,3310,737,3289,636,3272,534,3255,432,3240,330,3229,226,3218r-103,-7l91,3209r-31,-3l31,3205,,3203,568,2542r63,-5l695,2529r65,-6l824,2519r63,-5l952,2511r64,-3l1081,2507r65,-2l1211,2504r65,l1342,2505r65,2l1473,2510r65,3l1605,2517r16,2l1636,2519xe" fillcolor="#c4daf2" stroked="f">
                <v:path arrowok="t" o:connecttype="custom" o:connectlocs="1902,0;1672,267;1665,234;1658,200;1651,168;1645,134;1640,101;1634,67;1630,33;1625,0;1902,0;818,1259;469,1666;418,1655;368,1644;318,1636;267,1627;216,1620;165,1614;113,1609;61,1605;45,1604;30,1603;15,1602;0,1601;284,1271;315,1268;347,1264;380,1261;412,1259;443,1257;476,1255;508,1254;540,1253;573,1252;605,1252;638,1252;671,1252;703,1253;736,1255;769,1256;802,1258;810,1259;818,1259" o:connectangles="0,0,0,0,0,0,0,0,0,0,0,0,0,0,0,0,0,0,0,0,0,0,0,0,0,0,0,0,0,0,0,0,0,0,0,0,0,0,0,0,0,0,0,0"/>
                <o:lock v:ext="edit" verticies="t"/>
              </v:shape>
              <v:shape id="Freeform 51" o:spid="_x0000_s1044" style="position:absolute;left:8764;width:1905;height:1624;visibility:visible;mso-wrap-style:square;v-text-anchor:top" coordsize="3809,3248" path="m3809,r-25,28l3782,15,3779,r30,xm1652,2505r-639,743l969,3242r-46,-6l878,3232r-45,-6l787,3221r-45,-3l696,3214r-45,-3l568,3206r-82,-4l404,3200r-82,-1l241,3200r-80,2l80,3205,,3209,479,2651r72,-16l622,2620r73,-15l767,2591r73,-11l912,2568r73,-11l1059,2547r72,-7l1205,2531r74,-6l1353,2519r76,-5l1503,2510r75,-3l1652,2505xm1538,1420l2760,r161,l2883,61r-39,59l2806,181r-41,60l2723,299r-43,59l2637,416r-45,58l2546,530r-46,57l2451,643r-49,56l2352,754r-50,55l2250,864r-53,54l2118,986r-78,67l1958,1118r-81,64l1794,1243r-84,61l1625,1363r-87,57xe" fillcolor="#c5dcf2" stroked="f">
                <v:path arrowok="t" o:connecttype="custom" o:connectlocs="1892,14;1890,0;826,1253;485,1621;439,1616;394,1611;348,1607;284,1603;202,1600;121,1600;40,1603;240,1326;311,1310;384,1296;456,1284;530,1274;603,1266;677,1260;752,1255;826,1253;1380,0;1442,31;1403,91;1362,150;1319,208;1273,265;1226,322;1176,377;1125,432;1059,493;979,559;897,622;813,682" o:connectangles="0,0,0,0,0,0,0,0,0,0,0,0,0,0,0,0,0,0,0,0,0,0,0,0,0,0,0,0,0,0,0,0,0"/>
                <o:lock v:ext="edit" verticies="t"/>
              </v:shape>
              <v:shape id="Freeform 52" o:spid="_x0000_s1045" style="position:absolute;left:8470;width:1755;height:1641;visibility:visible;mso-wrap-style:square;v-text-anchor:top" coordsize="3509,3282" path="m1684,2542r-568,661l1045,3202r-71,-2l903,3199r-71,1l761,3202r-70,1l620,3208r-69,4l481,3217r-69,7l342,3232r-68,7l204,3249r-68,9l68,3270,,3282,358,2866r80,-28l518,2810r80,-28l679,2756r82,-25l844,2709r81,-22l1008,2666r84,-21l1175,2627r84,-18l1344,2594r84,-14l1514,2566r84,-12l1684,2542xm1176,1914l2785,46r14,-12l2814,24r15,-12l2844,r665,l3471,61r-39,59l3394,181r-41,60l3311,299r-43,59l3225,416r-45,58l3134,530r-46,57l3039,643r-49,56l2940,754r-50,55l2838,864r-53,54l2696,995r-92,77l2512,1145r-93,73l2323,1288r-98,66l2128,1420r-101,64l1925,1544r-102,60l1718,1662r-107,55l1505,1769r-108,50l1287,1868r-111,46xe" fillcolor="#c7ddf3" stroked="f">
                <v:path arrowok="t" o:connecttype="custom" o:connectlocs="558,1602;487,1600;416,1600;346,1602;276,1606;206,1612;137,1620;68,1629;0,1641;219,1419;299,1391;381,1366;463,1344;546,1323;630,1305;714,1290;799,1277;588,957;1400,17;1415,6;1755,0;1716,60;1677,121;1634,179;1590,237;1544,294;1495,350;1445,405;1393,459;1302,536;1210,609;1113,677;1014,742;912,802;806,859;699,910;588,957" o:connectangles="0,0,0,0,0,0,0,0,0,0,0,0,0,0,0,0,0,0,0,0,0,0,0,0,0,0,0,0,0,0,0,0,0,0,0,0,0"/>
                <o:lock v:ext="edit" verticies="t"/>
              </v:shape>
              <v:shape id="Freeform 53" o:spid="_x0000_s1046" style="position:absolute;left:8134;width:2010;height:1729;visibility:visible;mso-wrap-style:square;v-text-anchor:top" coordsize="4021,3457" path="m4021,l2799,1420r-96,62l2605,1542r-100,56l2404,1654r-102,54l2200,1758r-105,49l1990,1855r-107,46l1777,1944r-110,42l1559,2026r-110,37l1338,2098r-113,33l1113,2162,2392,676r77,-34l2543,607r74,-35l2691,535r74,-37l2838,457r71,-40l2980,376r69,-43l3119,288r68,-44l3255,198r66,-48l3388,101r64,-51l3517,r504,xm1740,2651r-479,558l1178,3215r-80,8l1017,3232r-80,8l857,3252r-80,12l697,3278r-80,14l539,3309r-79,18l383,3344r-78,21l228,3386r-77,22l76,3432,,3457,142,3291r93,-53l330,3186r96,-51l522,3086r98,-46l718,2995r99,-43l916,2911r101,-39l1119,2835r102,-36l1323,2765r103,-31l1530,2704r105,-28l1740,2651xe" fillcolor="#c9ddf3" stroked="f">
                <v:path arrowok="t" o:connecttype="custom" o:connectlocs="1399,710;1302,771;1202,827;1100,879;995,928;888,972;779,1013;669,1049;556,1081;1234,321;1308,286;1382,249;1454,209;1524,167;1593,122;1660,75;1726,25;2010,0;630,1605;549,1612;468,1620;388,1632;308,1646;230,1664;152,1683;75,1704;0,1729;117,1619;213,1568;310,1520;408,1476;508,1436;610,1400;713,1367;817,1338" o:connectangles="0,0,0,0,0,0,0,0,0,0,0,0,0,0,0,0,0,0,0,0,0,0,0,0,0,0,0,0,0,0,0,0,0,0,0"/>
                <o:lock v:ext="edit" verticies="t"/>
              </v:shape>
              <v:shape id="Freeform 54" o:spid="_x0000_s1047" style="position:absolute;left:7998;top:23;width:1864;height:1755;visibility:visible;mso-wrap-style:square;v-text-anchor:top" coordsize="3730,3511" path="m3730,l2121,1868r-81,34l1956,1934r-83,31l1789,1995r-85,28l1618,2049r-85,26l1447,2100r-86,22l1274,2145r-88,20l1098,2186r-88,18l922,2222r-89,16l744,2253,1920,887r62,-18l2043,851r62,-18l2166,814r60,-19l2287,775r61,-22l2407,732r61,-22l2527,686r57,-24l2644,639r59,-26l2761,587r57,-27l2874,533r58,-28l2988,477r57,-30l3099,417r55,-31l3209,355r55,-33l3317,290r53,-35l3423,221r52,-35l3528,150r51,-36l3630,77r51,-38l3730,xm1303,2820l945,3236r-60,12l824,3260r-61,13l703,3288r-59,13l583,3318r-59,16l465,3350r-60,18l346,3386r-58,19l229,3425r-57,20l114,3466r-58,23l,3511r75,-54l152,3407r79,-51l309,3307r80,-47l469,3214r80,-46l630,3125r83,-43l794,3040r85,-40l962,2961r84,-37l1132,2889r86,-35l1303,2820xe" fillcolor="#cbdff4" stroked="f">
                <v:path arrowok="t" o:connecttype="custom" o:connectlocs="1060,934;977,967;894,997;809,1024;723,1050;637,1072;549,1093;461,1111;372,1126;990,434;1052,416;1112,397;1173,376;1233,355;1291,331;1351,306;1408,280;1465,252;1522,223;1576,193;1631,161;1684,127;1737,93;1789,57;1840,19;651,1410;442,1624;381,1636;322,1650;262,1667;202,1684;144,1702;86,1722;28,1744;37,1728;115,1678;194,1630;274,1584;356,1541;439,1500;523,1462;609,1427" o:connectangles="0,0,0,0,0,0,0,0,0,0,0,0,0,0,0,0,0,0,0,0,0,0,0,0,0,0,0,0,0,0,0,0,0,0,0,0,0,0,0,0,0,0"/>
                <o:lock v:ext="edit" verticies="t"/>
              </v:shape>
              <v:shape id="Freeform 55" o:spid="_x0000_s1048" style="position:absolute;left:6145;top:95;width:861;height:794;visibility:visible;mso-wrap-style:square;v-text-anchor:top" coordsize="1720,1588" path="m1720,407l705,1588r-90,-45l525,1497r-89,-47l347,1402r-88,-52l173,1298,85,1245,,1190,1023,r83,57l1191,113r85,53l1364,218r87,49l1540,316r90,46l1720,407xe" fillcolor="#e1ecf8" stroked="f">
                <v:path arrowok="t" o:connecttype="custom" o:connectlocs="861,204;353,794;308,772;263,749;218,725;174,701;130,675;87,649;43,623;0,595;512,0;554,29;596,57;639,83;683,109;726,134;771,158;816,181;861,204" o:connectangles="0,0,0,0,0,0,0,0,0,0,0,0,0,0,0,0,0,0,0"/>
              </v:shape>
              <v:shape id="Freeform 56" o:spid="_x0000_s1049" style="position:absolute;left:5986;width:840;height:795;visibility:visible;mso-wrap-style:square;v-text-anchor:top" coordsize="1681,1589" path="m1681,407l663,1589r-73,-42l518,1504r-73,-44l373,1414r-71,-46l232,1320r-71,-49l93,1222,,1144,984,r112,l1096,r68,56l1235,110r73,53l1380,215r74,49l1528,313r76,48l1681,407xe" fillcolor="#e2edf9" stroked="f">
                <v:path arrowok="t" o:connecttype="custom" o:connectlocs="840,204;331,795;295,774;259,752;222,730;186,707;151,684;116,660;80,636;46,611;0,572;492,0;548,0;548,0;582,28;617,55;654,82;690,108;727,132;764,157;802,181;840,204" o:connectangles="0,0,0,0,0,0,0,0,0,0,0,0,0,0,0,0,0,0,0,0,0,0"/>
              </v:shape>
              <v:shape id="Freeform 57" o:spid="_x0000_s1050" style="position:absolute;left:5681;width:796;height:572;visibility:visible;mso-wrap-style:square;v-text-anchor:top" coordsize="1593,1144" path="m1593,l609,1144,,633,544,r95,l1593,xe" fillcolor="#e7eff9" stroked="f">
                <v:path arrowok="t" o:connecttype="custom" o:connectlocs="796,0;304,572;0,317;272,0;319,0;796,0" o:connectangles="0,0,0,0,0,0"/>
              </v:shape>
              <v:shape id="Freeform 58" o:spid="_x0000_s1051" style="position:absolute;left:5377;width:576;height:316;visibility:visible;mso-wrap-style:square;v-text-anchor:top" coordsize="1152,633" path="m1152,l608,633,,122,105,,1152,xe" fillcolor="#ecf2fb" stroked="f">
                <v:path arrowok="t" o:connecttype="custom" o:connectlocs="576,0;304,316;0,61;53,0;576,0" o:connectangles="0,0,0,0,0"/>
              </v:shape>
              <v:shape id="Freeform 59" o:spid="_x0000_s1052" style="position:absolute;left:5304;width:387;height:189;visibility:visible;mso-wrap-style:square;v-text-anchor:top" coordsize="773,377" path="m773,l449,377,,,,,773,xe" fillcolor="#edf4fb" stroked="f">
                <v:path arrowok="t" o:connecttype="custom" o:connectlocs="387,0;225,189;0,0;0,0;387,0" o:connectangles="0,0,0,0,0"/>
              </v:shape>
              <v:shape id="Freeform 60" o:spid="_x0000_s1053" style="position:absolute;left:5304;width:125;height:61;visibility:visible;mso-wrap-style:square;v-text-anchor:top" coordsize="250,122" path="m250,l145,122,,,,,250,xe" fillcolor="#f0f5fc" stroked="f">
                <v:path arrowok="t" o:connecttype="custom" o:connectlocs="125,0;73,61;0,0;0,0;125,0" o:connectangles="0,0,0,0,0"/>
              </v:shape>
            </v:group>
            <v:group id="Group 61" o:spid="_x0000_s1054" style="position:absolute;left:-8649;top:-127;width:67539;height:17844" coordorigin="1132" coordsize="10636,2810">
              <v:shape id="Freeform 62" o:spid="_x0000_s1055" style="position:absolute;left:10592;top:1087;width:1176;height:1406;visibility:visible;mso-wrap-style:square;v-text-anchor:top" coordsize="2350,2813" path="m2350,750r-430,501l1874,1209r-46,-42l1784,1124r-45,-43l1695,1038r-44,-44l1608,949r-43,-46l1538,876r-25,-28l1488,820r-25,-28l1438,764r-26,-29l1389,707r-24,-30l1948,r43,97l2035,192r48,95l2131,382r52,93l2236,567r57,91l2350,750xm1657,1557l575,2813r-68,-73l438,2669r-71,-71l296,2528r-73,-67l149,2394,75,2329,,2263,991,1113r86,50l1161,1215r86,53l1330,1323r82,57l1495,1438r82,58l1657,1557xe" fillcolor="#b6d2ee" stroked="f">
                <v:path arrowok="t" o:connecttype="custom" o:connectlocs="1176,375;961,625;938,604;915,583;893,562;870,540;848,519;826,497;805,474;783,451;770,438;757,424;745,410;732,396;720,382;707,367;695,353;683,338;975,0;996,48;1018,96;1042,143;1066,191;1092,237;1119,283;1147,329;1176,375;829,778;288,1406;254,1370;219,1334;184,1299;148,1264;112,1230;75,1197;38,1164;0,1131;496,556;539,581;581,607;624,634;666,661;707,690;748,719;789,748;829,778" o:connectangles="0,0,0,0,0,0,0,0,0,0,0,0,0,0,0,0,0,0,0,0,0,0,0,0,0,0,0,0,0,0,0,0,0,0,0,0,0,0,0,0,0,0,0,0,0,0"/>
                <o:lock v:ext="edit" verticies="t"/>
              </v:shape>
              <v:shape id="Freeform 63" o:spid="_x0000_s1056" style="position:absolute;left:10436;top:875;width:1224;height:1477;visibility:visible;mso-wrap-style:square;v-text-anchor:top" coordsize="2450,2954" path="m2450,816r-503,583l1929,1383r-16,-18l1895,1346r-16,-18l1818,1263r-59,-67l1701,1129r-57,-67l1589,992r-55,-68l1481,854r-52,-71l2104,r34,104l2175,208r40,103l2258,413r44,103l2349,617r49,99l2450,816xm1645,1750l610,2954r-73,-68l463,2818r-74,-66l312,2688r-77,-62l158,2564,80,2504,,2445,945,1347r91,45l1124,1438r89,49l1302,1536r87,52l1475,1640r86,55l1645,1750xe" fillcolor="#b7d3ef" stroked="f">
                <v:path arrowok="t" o:connecttype="custom" o:connectlocs="1224,408;973,700;964,692;956,683;947,673;939,664;908,632;879,598;850,565;821,531;794,496;766,462;740,427;714,392;1051,0;1068,52;1087,104;1107,156;1128,207;1150,258;1174,309;1198,358;1224,408;822,875;305,1477;268,1443;231,1409;194,1376;156,1344;117,1313;79,1282;40,1252;0,1223;472,674;518,696;562,719;606,744;650,768;694,794;737,820;780,848;822,875" o:connectangles="0,0,0,0,0,0,0,0,0,0,0,0,0,0,0,0,0,0,0,0,0,0,0,0,0,0,0,0,0,0,0,0,0,0,0,0,0,0,0,0,0,0"/>
                <o:lock v:ext="edit" verticies="t"/>
              </v:shape>
              <v:shape id="Freeform 64" o:spid="_x0000_s1057" style="position:absolute;left:10269;top:642;width:1297;height:1577;visibility:visible;mso-wrap-style:square;v-text-anchor:top" coordsize="2595,3152" path="m2595,889r-583,677l1946,1488r-64,-82l1820,1324r-61,-81l1700,1159r-58,-84l1588,990r-54,-86l2312,r26,112l2366,225r31,113l2431,450r37,111l2508,671r41,110l2595,889xm1638,2002l647,3152r-77,-62l491,3028r-80,-61l330,2909r-81,-58l167,2795,84,2741,,2688,900,1642r94,39l1089,1722r93,43l1274,1808r93,46l1457,1902r91,49l1638,2002xe" fillcolor="#bad5ef" stroked="f">
                <v:path arrowok="t" o:connecttype="custom" o:connectlocs="1297,445;1006,783;973,744;941,703;910,662;879,622;850,580;821,538;794,495;767,452;1156,0;1169,56;1183,113;1198,169;1215,225;1234,281;1254,336;1274,391;1297,445;819,1002;323,1577;285,1546;245,1515;205,1484;165,1455;124,1426;83,1398;42,1371;0,1345;450,822;497,841;544,862;591,883;637,905;683,928;728,952;774,976;819,1002" o:connectangles="0,0,0,0,0,0,0,0,0,0,0,0,0,0,0,0,0,0,0,0,0,0,0,0,0,0,0,0,0,0,0,0,0,0,0,0,0,0"/>
                <o:lock v:ext="edit" verticies="t"/>
              </v:shape>
              <v:shape id="Freeform 65" o:spid="_x0000_s1058" style="position:absolute;left:10092;top:385;width:1395;height:1712;visibility:visible;mso-wrap-style:square;v-text-anchor:top" coordsize="2790,3423" path="m2790,978r-675,783l2054,1675r-59,-86l1938,1501r-55,-89l1830,1323r-52,-91l1728,1142r-48,-92l2584,r7,61l2599,123r7,62l2617,246r8,63l2637,370r12,62l2661,493r13,61l2688,615r14,60l2719,736r16,61l2753,858r17,61l2790,978xm1631,2325l686,3423r-83,-58l520,3309r-84,-55l350,3200r-86,-52l177,3098,88,3049,,3003,853,2011r101,32l1053,2079r98,37l1248,2155r96,40l1441,2236r96,43l1631,2325xe" fillcolor="#bbd5ef" stroked="f">
                <v:path arrowok="t" o:connecttype="custom" o:connectlocs="1395,489;1058,881;1027,838;998,795;969,751;942,706;915,662;889,616;864,571;840,525;1292,0;1296,31;1300,62;1303,93;1309,123;1313,155;1319,185;1325,216;1331,247;1337,277;1344,308;1351,338;1360,368;1368,399;1377,429;1385,460;1395,489;816,1163;343,1712;302,1683;260,1655;218,1627;175,1600;132,1574;89,1549;44,1525;0,1502;427,1006;477,1022;527,1040;576,1058;624,1078;672,1098;721,1118;769,1140;816,1163" o:connectangles="0,0,0,0,0,0,0,0,0,0,0,0,0,0,0,0,0,0,0,0,0,0,0,0,0,0,0,0,0,0,0,0,0,0,0,0,0,0,0,0,0,0,0,0,0,0"/>
                <o:lock v:ext="edit" verticies="t"/>
              </v:shape>
              <v:shape id="Freeform 66" o:spid="_x0000_s1059" style="position:absolute;left:7998;top:338;width:1332;height:1440;visibility:visible;mso-wrap-style:square;v-text-anchor:top" coordsize="2664,2881" path="m2664,l1385,1486r-74,20l1235,1525r-74,16l1086,1559r-77,15l933,1589r-75,15l781,1617r-77,12l627,1641r-77,10l473,1660r-77,9l318,1676r-77,8l163,1688,1284,386r89,-14l1463,358r89,-17l1639,323r89,-20l1815,282r87,-21l1990,237r86,-25l2161,185r86,-26l2331,129r85,-30l2500,67r83,-33l2664,xm414,2615l272,2781r-35,11l203,2804r-34,13l135,2829r-34,12l67,2854r-34,13l,2881r50,-36l101,2811r51,-34l204,2743r52,-33l309,2677r52,-31l414,2615xe" fillcolor="#cde0f4" stroked="f">
                <v:path arrowok="t" o:connecttype="custom" o:connectlocs="1332,0;693,743;656,753;618,762;581,770;543,779;505,787;467,794;429,802;391,808;352,814;314,820;275,825;237,830;198,834;159,838;121,842;82,844;642,193;687,186;732,179;776,170;820,161;864,151;908,141;951,130;995,118;1038,106;1081,92;1124,79;1166,64;1208,49;1250,33;1292,17;1332,0;207,1307;136,1390;119,1396;102,1402;85,1408;68,1414;51,1420;34,1427;17,1433;0,1440;25,1422;51,1405;76,1388;102,1371;128,1355;155,1338;181,1323;207,1307" o:connectangles="0,0,0,0,0,0,0,0,0,0,0,0,0,0,0,0,0,0,0,0,0,0,0,0,0,0,0,0,0,0,0,0,0,0,0,0,0,0,0,0,0,0,0,0,0,0,0,0,0,0,0,0,0"/>
                <o:lock v:ext="edit" verticies="t"/>
              </v:shape>
              <v:shape id="Freeform 67" o:spid="_x0000_s1060" style="position:absolute;left:7811;top:466;width:1147;height:724;visibility:visible;mso-wrap-style:square;v-text-anchor:top" coordsize="2293,1448" path="m2293,l1117,1366r-69,10l980,1387r-70,9l840,1403r-69,9l701,1418r-69,6l561,1430r-70,4l422,1439r-71,3l281,1445r-71,1l141,1448r-71,l,1446,1085,185r77,-4l1238,175r77,-6l1391,162r77,-8l1543,145r77,-10l1696,124r75,-13l1846,99r76,-15l1996,69r75,-16l2145,37r74,-20l2293,xe" fillcolor="#d0e1f4" stroked="f">
                <v:path arrowok="t" o:connecttype="custom" o:connectlocs="1147,0;559,683;524,688;490,694;455,698;420,702;386,706;351,709;316,712;281,715;246,717;211,720;176,721;141,723;105,723;71,724;35,724;0,723;543,93;581,91;619,88;658,85;696,81;734,77;772,73;810,68;848,62;886,56;923,50;961,42;998,35;1036,27;1073,19;1110,9;1147,0" o:connectangles="0,0,0,0,0,0,0,0,0,0,0,0,0,0,0,0,0,0,0,0,0,0,0,0,0,0,0,0,0,0,0,0,0,0,0"/>
              </v:shape>
              <v:shape id="Freeform 68" o:spid="_x0000_s1061" style="position:absolute;left:7560;top:531;width:1080;height:659;visibility:visible;mso-wrap-style:square;v-text-anchor:top" coordsize="2158,1319" path="m2158,l1037,1302r-64,5l908,1311r-65,2l778,1316r-65,1l649,1319r-65,l519,1319r-65,-2l389,1316r-65,-3l259,1310r-66,-3l128,1302r-65,-4l,1292,1060,58r68,3l1198,62r68,2l1336,64r68,-2l1473,61r68,-3l1611,55r68,-5l1748,46r68,-6l1884,34r70,-7l2022,19r68,-9l2158,xe" fillcolor="#d1e3f5" stroked="f">
                <v:path arrowok="t" o:connecttype="custom" o:connectlocs="1080,0;519,651;487,653;454,655;422,656;389,658;357,658;325,659;292,659;260,659;227,658;195,658;162,656;130,655;97,653;64,651;32,649;0,646;530,29;565,30;600,31;634,32;669,32;703,31;737,30;771,29;806,27;840,25;875,23;909,20;943,17;978,13;1012,9;1046,5;1080,0" o:connectangles="0,0,0,0,0,0,0,0,0,0,0,0,0,0,0,0,0,0,0,0,0,0,0,0,0,0,0,0,0,0,0,0,0,0,0"/>
              </v:shape>
              <v:shape id="Freeform 69" o:spid="_x0000_s1062" style="position:absolute;left:7324;top:540;width:1029;height:650;visibility:visible;mso-wrap-style:square;v-text-anchor:top" coordsize="2058,1299" path="m2058,38l973,1299r-123,-3l729,1292r-123,-8l485,1275,364,1263,242,1249,121,1232,,1213,1043,r125,15l1296,26r127,9l1549,41r127,3l1803,44r127,-1l2058,38xe" fillcolor="#d3e4f5" stroked="f">
                <v:path arrowok="t" o:connecttype="custom" o:connectlocs="1029,19;487,650;425,648;365,646;303,642;243,638;182,632;121,625;61,616;0,607;522,0;584,8;648,13;712,18;775,21;838,22;902,22;965,22;1029,19" o:connectangles="0,0,0,0,0,0,0,0,0,0,0,0,0,0,0,0,0,0,0"/>
              </v:shape>
              <v:shape id="Freeform 70" o:spid="_x0000_s1063" style="position:absolute;left:7101;top:502;width:990;height:675;visibility:visible;mso-wrap-style:square;v-text-anchor:top" coordsize="1979,1350" path="m1979,116l919,1350,802,1338,686,1325,573,1308,457,1290,342,1271,228,1249,114,1225,,1198,1031,r117,24l1265,44r118,18l1502,77r119,14l1740,102r120,8l1979,116xe" fillcolor="#d6e6f6" stroked="f">
                <v:path arrowok="t" o:connecttype="custom" o:connectlocs="990,58;460,675;401,669;343,663;287,654;229,645;171,636;114,625;57,613;0,599;516,0;574,12;633,22;692,31;751,39;811,46;870,51;930,55;990,58" o:connectangles="0,0,0,0,0,0,0,0,0,0,0,0,0,0,0,0,0,0,0"/>
              </v:shape>
              <v:shape id="Freeform 71" o:spid="_x0000_s1064" style="position:absolute;left:6889;top:448;width:957;height:698;visibility:visible;mso-wrap-style:square;v-text-anchor:top" coordsize="1913,1396" path="m1913,183l870,1396,759,1377,649,1356,540,1332,432,1308,324,1280,214,1252,108,1221,,1188,1022,r110,31l1241,59r111,27l1463,110r112,21l1686,150r114,18l1913,183xe" fillcolor="#d8e7f6" stroked="f">
                <v:path arrowok="t" o:connecttype="custom" o:connectlocs="957,92;435,698;380,689;325,678;270,666;216,654;162,640;107,626;54,611;0,594;511,0;566,16;621,30;676,43;732,55;788,66;843,75;900,84;957,92" o:connectangles="0,0,0,0,0,0,0,0,0,0,0,0,0,0,0,0,0,0,0"/>
              </v:shape>
              <v:shape id="Freeform 72" o:spid="_x0000_s1065" style="position:absolute;left:6689;top:381;width:928;height:720;visibility:visible;mso-wrap-style:square;v-text-anchor:top" coordsize="1855,1440" path="m1855,242l824,1440,719,1415,615,1387,512,1357,408,1326,305,1292,203,1256,101,1221,,1181,1016,r102,37l1222,73r104,32l1431,138r105,28l1641,194r106,26l1855,242xe" fillcolor="#dbe8f7" stroked="f">
                <v:path arrowok="t" o:connecttype="custom" o:connectlocs="928,121;412,720;360,708;308,694;256,679;204,663;153,646;102,628;51,611;0,591;508,0;559,19;611,37;663,53;716,69;768,83;821,97;874,110;928,121" o:connectangles="0,0,0,0,0,0,0,0,0,0,0,0,0,0,0,0,0,0,0"/>
              </v:shape>
              <v:shape id="Freeform 73" o:spid="_x0000_s1066" style="position:absolute;left:6498;top:299;width:903;height:744;visibility:visible;mso-wrap-style:square;v-text-anchor:top" coordsize="1805,1488" path="m1805,300l783,1488r-99,-33l585,1421r-99,-35l388,1348r-98,-40l193,1268,96,1225,,1181,1015,r96,45l1207,88r98,40l1403,166r100,36l1602,238r101,32l1805,300xe" fillcolor="#dceaf8" stroked="f">
                <v:path arrowok="t" o:connecttype="custom" o:connectlocs="903,150;392,744;342,728;293,711;243,693;194,674;145,654;97,634;48,613;0,591;508,0;556,23;604,44;653,64;702,83;752,101;801,119;852,135;903,150" o:connectangles="0,0,0,0,0,0,0,0,0,0,0,0,0,0,0,0,0,0,0"/>
              </v:shape>
              <v:shape id="Freeform 74" o:spid="_x0000_s1067" style="position:absolute;left:6317;top:203;width:880;height:768;visibility:visible;mso-wrap-style:square;v-text-anchor:top" coordsize="1760,1536" path="m1760,355l744,1536r-95,-38l555,1458r-95,-43l367,1372r-93,-44l182,1280,92,1233,,1182,1018,r88,50l1197,99r91,48l1382,191r93,44l1569,276r95,40l1760,355xe" fillcolor="#deeaf8" stroked="f">
                <v:path arrowok="t" o:connecttype="custom" o:connectlocs="880,178;372,768;325,749;278,729;230,708;184,686;137,664;91,640;46,617;0,591;509,0;553,25;599,50;644,74;691,96;738,118;785,138;832,158;880,178" o:connectangles="0,0,0,0,0,0,0,0,0,0,0,0,0,0,0,0,0,0,0"/>
              </v:shape>
              <v:shape id="Freeform 75" o:spid="_x0000_s1068" style="position:absolute;left:5833;width:824;height:690;visibility:visible;mso-wrap-style:square;v-text-anchor:top" coordsize="1648,1380" path="m1648,190l625,1380r-28,-20l567,1341r-28,-19l511,1302r-28,-20l455,1262r-29,-20l398,1222,,888,764,r637,l1401,r30,25l1462,49r30,24l1523,97r31,23l1586,144r31,22l1648,190xe" fillcolor="#e5eef9" stroked="f">
                <v:path arrowok="t" o:connecttype="custom" o:connectlocs="824,95;313,690;299,680;284,671;270,661;256,651;242,641;228,631;213,621;199,611;0,444;382,0;701,0;701,0;716,13;731,25;746,37;762,49;777,60;793,72;809,83;824,95" o:connectangles="0,0,0,0,0,0,0,0,0,0,0,0,0,0,0,0,0,0,0,0,0,0"/>
              </v:shape>
              <v:shape id="Freeform 76" o:spid="_x0000_s1069" style="position:absolute;left:5529;width:686;height:444;visibility:visible;mso-wrap-style:square;v-text-anchor:top" coordsize="1372,888" path="m1372,l608,888,,377,324,,943,r429,xe" fillcolor="#e8f1fa" stroked="f">
                <v:path arrowok="t" o:connecttype="custom" o:connectlocs="686,0;304,444;0,189;162,0;472,0;686,0" o:connectangles="0,0,0,0,0,0"/>
              </v:shape>
              <v:shape id="Freeform 77" o:spid="_x0000_s1070" style="position:absolute;left:4658;top:2500;width:64;height:76;visibility:visible;mso-wrap-style:square;v-text-anchor:top" coordsize="128,152" path="m50,64r,21l102,85r-2,10l97,106r-3,7l90,121r-6,4l78,130r-7,1l62,132r-8,-1l47,130r-6,-3l37,122r-5,-4l28,112r-2,-8l23,95,,98r3,12l7,121r6,9l20,137r9,7l38,149r12,3l63,152r8,l78,152r6,-2l90,147r6,-1l102,141r4,-4l112,132r7,-11l124,107r3,-15l128,76,127,60,124,45,118,31,111,21r-6,-4l100,12,94,8,88,6,75,2,60,,48,2,38,3,29,8r-9,6l14,21,9,29,4,37,3,46r23,5l28,43r3,-6l34,33r4,-4l43,26r5,-3l54,21r8,l69,21r8,3l84,27r4,6l94,39r3,7l100,55r2,9l50,64xe" fillcolor="#005ca1" stroked="f">
                <v:path arrowok="t" o:connecttype="custom" o:connectlocs="25,43;50,48;47,57;42,63;36,66;27,66;21,64;16,59;13,52;0,49;4,61;10,69;19,75;32,76;39,76;45,74;51,71;56,66;62,54;64,38;62,23;56,11;50,6;44,3;30,0;19,2;10,7;5,15;2,23;14,22;17,17;22,13;27,11;35,11;42,14;47,20;50,28;25,32" o:connectangles="0,0,0,0,0,0,0,0,0,0,0,0,0,0,0,0,0,0,0,0,0,0,0,0,0,0,0,0,0,0,0,0,0,0,0,0,0,0"/>
              </v:shape>
              <v:shape id="Freeform 78" o:spid="_x0000_s1071" style="position:absolute;left:4747;top:2502;width:73;height:73;visibility:visible;mso-wrap-style:square;v-text-anchor:top" coordsize="145,147" path="m28,l145,r,146l119,146r,-125l53,21r,73l51,115r,12l50,131r-3,3l45,137r-4,4l37,143r-5,3l26,146r-6,1l10,146,,146,,125r10,l17,125r5,-1l25,122r1,-3l26,112,28,97,28,xe" fillcolor="#005ca1" stroked="f">
                <v:path arrowok="t" o:connecttype="custom" o:connectlocs="14,0;73,0;73,73;60,73;60,10;27,10;27,47;26,57;26,63;25,65;24,67;23,68;21,70;19,71;16,73;13,73;10,73;5,73;0,73;0,62;5,62;9,62;11,62;13,61;13,59;13,56;14,48;14,0" o:connectangles="0,0,0,0,0,0,0,0,0,0,0,0,0,0,0,0,0,0,0,0,0,0,0,0,0,0,0,0"/>
              </v:shape>
              <v:shape id="Freeform 79" o:spid="_x0000_s1072" style="position:absolute;left:4855;top:2500;width:69;height:76;visibility:visible;mso-wrap-style:square;v-text-anchor:top" coordsize="137,152" path="m111,103r25,3l133,116r-6,9l121,132r-7,8l105,144r-11,5l82,152r-11,l56,150,41,147r-6,-3l29,141r-4,-4l19,132r-5,-4l11,122,7,116,6,109,1,94,,78,1,60,6,45,7,39r4,-8l14,26r5,-5l29,12,41,6,54,2,69,,84,2,96,6r12,6l118,20r4,6l127,31r3,6l133,45r3,15l137,76r,3l137,82,26,82r2,12l31,104r4,8l40,119r7,6l54,128r8,3l71,132r7,-1l84,130r6,-2l94,125r5,-4l103,116r3,-7l111,103xm28,63r83,l109,54r-1,-8l105,40r-5,-6l94,29,87,24,80,21r-11,l62,21r-8,3l47,27r-6,4l35,39r-3,6l29,54r-1,9xe" fillcolor="#005ca1" stroked="f">
                <v:path arrowok="t" o:connecttype="custom" o:connectlocs="68,53;64,63;57,70;47,75;36,76;21,74;15,71;10,66;6,61;3,55;0,39;3,23;6,16;10,11;21,3;35,0;48,3;59,10;64,16;67,23;69,38;69,41;14,47;18,56;24,63;31,66;39,66;45,64;50,61;53,55;14,32;55,27;53,20;47,15;40,11;31,11;24,14;18,20;15,27" o:connectangles="0,0,0,0,0,0,0,0,0,0,0,0,0,0,0,0,0,0,0,0,0,0,0,0,0,0,0,0,0,0,0,0,0,0,0,0,0,0,0"/>
                <o:lock v:ext="edit" verticies="t"/>
              </v:shape>
              <v:shape id="Freeform 80" o:spid="_x0000_s1073" style="position:absolute;left:4960;top:2502;width:55;height:72;visibility:visible;mso-wrap-style:square;v-text-anchor:top" coordsize="109,146" path="m,l25,r,64l31,63r4,l40,61r3,-1l49,51,56,33,63,18r5,-7l74,6,80,3,87,2,99,r4,l103,21r-7,l88,21r-4,3l80,30,75,42,69,54r-4,7l57,67r-7,5l57,75r8,5l74,89r7,12l109,146r-28,l54,101,47,89,40,83,34,80,25,79r,67l,146,,xe" fillcolor="#005ca1" stroked="f">
                <v:path arrowok="t" o:connecttype="custom" o:connectlocs="0,0;13,0;13,32;16,31;18,31;20,30;22,30;25,25;28,16;32,9;34,5;37,3;40,1;44,1;50,0;52,0;52,10;48,10;44,10;42,12;40,15;38,21;35,27;33,30;29,33;25,36;29,37;33,39;37,44;41,50;55,72;41,72;27,50;24,44;20,41;17,39;13,39;13,72;0,72;0,0" o:connectangles="0,0,0,0,0,0,0,0,0,0,0,0,0,0,0,0,0,0,0,0,0,0,0,0,0,0,0,0,0,0,0,0,0,0,0,0,0,0,0,0"/>
              </v:shape>
              <v:shape id="Freeform 81" o:spid="_x0000_s1074" style="position:absolute;left:5039;top:2502;width:60;height:72;visibility:visible;mso-wrap-style:square;v-text-anchor:top" coordsize="120,146" path="m,l120,r,21l72,21r,125l47,146,47,21,,21,,xe" fillcolor="#005ca1" stroked="f">
                <v:path arrowok="t" o:connecttype="custom" o:connectlocs="0,0;60,0;60,10;36,10;36,72;24,72;24,10;0,10;0,0" o:connectangles="0,0,0,0,0,0,0,0,0"/>
              </v:shape>
              <v:shape id="Freeform 82" o:spid="_x0000_s1075" style="position:absolute;left:5133;top:2500;width:64;height:102;visibility:visible;mso-wrap-style:square;v-text-anchor:top" coordsize="127,204" path="m,204l,3r22,l22,23r9,-9l40,6,46,3,52,2,58,r7,l74,2r9,1l92,6r7,5l105,15r6,6l117,29r3,8l124,46r2,9l127,66r,9l127,86r-1,11l123,106r-3,9l115,124r-6,7l103,137r-7,6l89,147r-9,3l72,152r-9,l52,150,41,147,31,141r-6,-7l25,204,,204xm22,78r,13l25,101r3,9l34,119r6,5l46,128r7,3l62,132r7,-1l77,128r7,-4l90,118r6,-8l99,100r3,-12l102,75r,-12l99,51,96,42,90,33,84,27,78,23,71,21,62,20r-7,1l47,24r-6,5l34,34r-5,8l25,52,22,64r,14xe" fillcolor="#005ca1" stroked="f">
                <v:path arrowok="t" o:connecttype="custom" o:connectlocs="0,2;11,12;20,3;26,1;33,0;42,2;50,6;56,11;60,19;63,28;64,38;63,49;60,58;55,66;48,72;40,75;32,76;21,74;13,67;0,102;11,46;14,55;20,62;27,66;35,66;42,62;48,55;51,44;51,32;48,21;42,14;36,11;28,11;21,15;15,21;11,32" o:connectangles="0,0,0,0,0,0,0,0,0,0,0,0,0,0,0,0,0,0,0,0,0,0,0,0,0,0,0,0,0,0,0,0,0,0,0,0"/>
                <o:lock v:ext="edit" verticies="t"/>
              </v:shape>
              <v:shape id="Freeform 83" o:spid="_x0000_s1076" style="position:absolute;left:5230;top:2500;width:68;height:76;visibility:visible;mso-wrap-style:square;v-text-anchor:top" coordsize="138,152" path="m,76l,67,2,57,3,49,6,42,9,34r3,-7l16,21r6,-4l33,9,43,5,56,2,70,,83,2,96,5r12,7l119,20r4,6l127,31r3,6l133,43r5,15l138,75r,13l136,100r-3,10l130,118r-6,9l120,132r-7,6l105,143r-9,4l87,150r-8,2l70,152,55,150,42,147,30,141,19,132r-4,-4l11,122,8,116,5,109,,94,,76xm25,76r2,13l28,101r5,9l39,118r6,6l52,128r9,3l70,132r9,-1l86,128r7,-4l101,118r4,-8l110,100r1,-11l113,76,111,63,110,52,105,42r-4,-8l93,29,86,24,79,21r-9,l61,21r-9,3l45,29r-6,5l33,42,28,52,27,63,25,76xe" fillcolor="#005ca1" stroked="f">
                <v:path arrowok="t" o:connecttype="custom" o:connectlocs="0,34;1,25;4,17;8,11;16,5;28,1;41,1;53,6;61,13;64,19;68,29;68,44;66,55;61,64;56,69;47,74;39,76;27,75;15,71;7,64;4,58;0,47;12,38;14,51;19,59;26,64;34,66;42,64;50,59;54,50;56,38;54,26;50,17;42,12;34,11;26,12;19,17;14,26;12,38" o:connectangles="0,0,0,0,0,0,0,0,0,0,0,0,0,0,0,0,0,0,0,0,0,0,0,0,0,0,0,0,0,0,0,0,0,0,0,0,0,0,0"/>
                <o:lock v:ext="edit" verticies="t"/>
              </v:shape>
              <v:shape id="Freeform 84" o:spid="_x0000_s1077" style="position:absolute;left:5335;top:2502;width:58;height:72;visibility:visible;mso-wrap-style:square;v-text-anchor:top" coordsize="117,146" path="m,l117,r,146l92,146,92,21r-67,l25,146,,146,,xe" fillcolor="#005ca1" stroked="f">
                <v:path arrowok="t" o:connecttype="custom" o:connectlocs="0,0;58,0;58,72;46,72;46,10;12,10;12,72;0,72;0,0" o:connectangles="0,0,0,0,0,0,0,0,0"/>
              </v:shape>
              <v:shape id="Freeform 85" o:spid="_x0000_s1078" style="position:absolute;left:5434;top:2500;width:64;height:102;visibility:visible;mso-wrap-style:square;v-text-anchor:top" coordsize="129,204" path="m,204l,3r23,l23,23r9,-9l42,6,46,3,52,2,60,r6,l76,2r7,1l92,6r8,5l107,15r6,6l117,29r5,8l125,46r3,9l129,66r,9l129,86r-3,11l125,106r-5,9l116,124r-5,7l104,137r-7,6l89,147r-7,3l73,152r-9,l52,150,42,147r-9,-6l26,134r,70l,204xm23,78r1,13l26,101r4,9l35,119r5,5l48,128r7,3l63,132r8,-1l79,128r6,-4l91,118r6,-8l101,100r2,-12l104,75,103,63,101,51,97,42,92,33,86,27,79,23,71,21,64,20r-7,1l49,24r-7,5l36,34r-6,8l26,52,24,64,23,78xe" fillcolor="#005ca1" stroked="f">
                <v:path arrowok="t" o:connecttype="custom" o:connectlocs="0,2;11,12;21,3;26,1;33,0;41,2;50,6;56,11;61,19;64,28;64,38;63,49;60,58;55,66;48,72;41,75;32,76;21,74;13,67;0,102;12,46;15,55;20,62;27,66;35,66;42,62;48,55;51,44;51,32;48,21;43,14;35,11;28,11;21,15;15,21;12,32" o:connectangles="0,0,0,0,0,0,0,0,0,0,0,0,0,0,0,0,0,0,0,0,0,0,0,0,0,0,0,0,0,0,0,0,0,0,0,0"/>
                <o:lock v:ext="edit" verticies="t"/>
              </v:shape>
              <v:shape id="Freeform 86" o:spid="_x0000_s1079" style="position:absolute;left:5534;top:2502;width:62;height:72;visibility:visible;mso-wrap-style:square;v-text-anchor:top" coordsize="122,146" path="m,l25,r,112l94,r28,l122,146r-25,l97,36,28,146,,146,,xe" fillcolor="#005ca1" stroked="f">
                <v:path arrowok="t" o:connecttype="custom" o:connectlocs="0,0;13,0;13,55;48,0;62,0;62,72;49,72;49,18;14,72;0,72;0,0" o:connectangles="0,0,0,0,0,0,0,0,0,0,0"/>
              </v:shape>
              <v:shape id="Freeform 87" o:spid="_x0000_s1080" style="position:absolute;left:5636;top:2502;width:61;height:72;visibility:visible;mso-wrap-style:square;v-text-anchor:top" coordsize="123,146" path="m,l58,,77,2,91,5r4,1l99,9r5,3l108,17r3,6l114,27r2,6l116,39r-2,10l111,57r-6,7l98,70r6,3l108,75r3,4l116,83r3,5l120,94r2,4l123,106r-1,9l119,124r-6,5l107,135r-8,5l91,143r-11,3l67,146,,146,,xm26,61r26,l67,61r7,-1l80,58r6,-4l89,48r2,-6l89,36,88,31,86,28,82,26,77,24,71,23,62,21r-8,l26,21r,40xm26,125r34,l68,125r9,l83,124r5,-3l92,118r3,-3l97,110r,-6l95,97,92,91,86,86,80,83,70,82r-13,l26,82r,43xe" fillcolor="#005ca1" stroked="f">
                <v:path arrowok="t" o:connecttype="custom" o:connectlocs="29,0;45,2;49,4;54,8;57,13;58,19;55,28;49,35;54,37;58,41;60,46;61,52;59,61;53,67;45,71;33,72;0,0;26,30;37,30;43,27;45,21;44,15;41,13;35,11;27,10;13,30;30,62;38,62;44,60;47,57;48,51;46,45;40,41;28,40;13,62" o:connectangles="0,0,0,0,0,0,0,0,0,0,0,0,0,0,0,0,0,0,0,0,0,0,0,0,0,0,0,0,0,0,0,0,0,0,0"/>
                <o:lock v:ext="edit" verticies="t"/>
              </v:shape>
              <v:shape id="Freeform 88" o:spid="_x0000_s1081" style="position:absolute;left:5727;top:2500;width:69;height:76;visibility:visible;mso-wrap-style:square;v-text-anchor:top" coordsize="139,152" path="m,76l2,67,2,57,5,49,6,42,9,34r5,-7l18,21r6,-4l34,9,45,5,57,2,70,,85,2,98,5r12,7l120,20r5,6l129,31r3,6l135,43r3,15l139,75r,13l138,100r-3,10l131,118r-5,9l120,132r-6,6l107,143r-9,4l89,150r-9,2l70,152,55,150,42,147,30,141,20,132r-5,-4l12,122,8,116,6,109,2,94,,76xm27,76r,13l30,101r4,9l39,118r7,6l54,128r7,3l70,132r9,-1l88,128r7,-4l101,118r6,-8l111,100r2,-11l114,76,113,63,111,52,107,42r-6,-8l95,29,88,24,79,21r-9,l61,21r-7,3l46,29r-7,5l34,42,30,52,27,63r,13xe" fillcolor="#005ca1" stroked="f">
                <v:path arrowok="t" o:connecttype="custom" o:connectlocs="1,34;2,25;4,17;9,11;17,5;28,1;42,1;55,6;62,13;66,19;69,29;69,44;67,55;63,64;57,69;49,74;40,76;27,75;15,71;7,64;4,58;1,47;13,38;15,51;19,59;27,64;35,66;44,64;50,59;55,50;57,38;55,26;50,17;44,12;35,11;27,12;19,17;15,26;13,38" o:connectangles="0,0,0,0,0,0,0,0,0,0,0,0,0,0,0,0,0,0,0,0,0,0,0,0,0,0,0,0,0,0,0,0,0,0,0,0,0,0,0"/>
                <o:lock v:ext="edit" verticies="t"/>
              </v:shape>
              <v:shape id="Freeform 89" o:spid="_x0000_s1082" style="position:absolute;left:5820;top:2502;width:79;height:93;visibility:visible;mso-wrap-style:square;v-text-anchor:top" coordsize="158,187" path="m38,l142,r,125l158,125r,62l137,187r,-41l20,146r,41l,187,,125r13,l19,116r6,-12l29,91,32,78,35,60,37,42,38,23,38,xm59,21l57,54,53,82,50,95r-4,11l41,116r-4,9l117,125r,-104l59,21xe" fillcolor="#005ca1" stroked="f">
                <v:path arrowok="t" o:connecttype="custom" o:connectlocs="19,0;71,0;71,62;79,62;79,93;69,93;69,73;10,73;10,93;0,93;0,62;7,62;10,58;13,52;15,45;16,39;18,30;19,21;19,11;19,0;30,10;29,27;27,41;25,47;23,53;21,58;19,62;59,62;59,10;30,10" o:connectangles="0,0,0,0,0,0,0,0,0,0,0,0,0,0,0,0,0,0,0,0,0,0,0,0,0,0,0,0,0,0"/>
                <o:lock v:ext="edit" verticies="t"/>
              </v:shape>
              <v:shape id="Freeform 90" o:spid="_x0000_s1083" style="position:absolute;left:5937;top:2560;width:15;height:34;visibility:visible;mso-wrap-style:square;v-text-anchor:top" coordsize="30,68" path="m2,28l2,,30,r,28l30,35r-1,6l27,47r-1,6l21,58r-3,2l12,65,8,68,,58,6,53r6,-6l15,38,17,28,2,28xe" fillcolor="#005ca1" stroked="f">
                <v:path arrowok="t" o:connecttype="custom" o:connectlocs="1,14;1,0;15,0;15,14;15,18;15,21;14,24;13,27;11,29;9,30;6,33;4,34;0,29;3,27;6,24;8,19;9,14;1,14" o:connectangles="0,0,0,0,0,0,0,0,0,0,0,0,0,0,0,0,0,0"/>
              </v:shape>
              <v:shape id="Freeform 91" o:spid="_x0000_s1084" style="position:absolute;left:6067;top:2500;width:68;height:76;visibility:visible;mso-wrap-style:square;v-text-anchor:top" coordsize="136,152" path="m105,131l92,141r-14,6l65,150r-15,2l38,152r-9,-3l21,146r-8,-6l7,134,3,127,,119r,-9l1,100,4,91r6,-8l18,78r8,-6l35,69r9,-2l58,66,72,63,84,61,95,60r8,-3l103,52r,-1l102,43r-2,-6l99,33,96,29,90,26,84,23,77,21r-9,l59,21r-7,2l46,24r-5,3l37,30r-3,6l31,42r-3,6l4,45,6,37,9,31r3,-5l15,20r4,-5l25,12,31,9,37,6,53,2,71,,89,2r13,3l112,9r8,8l124,24r3,9l127,42r2,13l129,88r,28l130,131r1,9l136,149r-27,l106,140r-1,-9xm103,76l86,81,62,85,49,88r-9,3l34,94r-5,4l28,104r-2,6l26,115r2,4l31,122r3,5l38,130r5,1l50,132r6,l63,132r6,-1l77,130r6,-3l87,124r5,-5l96,115r3,-5l102,100r1,-15l103,76xe" fillcolor="#005ca1" stroked="f">
                <v:path arrowok="t" o:connecttype="custom" o:connectlocs="46,71;33,75;19,76;11,73;4,67;0,60;1,50;5,42;13,36;22,34;36,32;48,30;52,26;51,22;50,17;45,13;39,11;30,11;23,12;19,15;16,21;2,23;5,16;8,10;13,6;19,3;36,0;51,3;60,9;64,17;65,28;65,58;66,70;55,75;53,66;43,41;25,44;17,47;14,52;13,58;16,61;19,65;25,66;32,66;39,65;44,62;48,58;51,50;52,38" o:connectangles="0,0,0,0,0,0,0,0,0,0,0,0,0,0,0,0,0,0,0,0,0,0,0,0,0,0,0,0,0,0,0,0,0,0,0,0,0,0,0,0,0,0,0,0,0,0,0,0,0"/>
                <o:lock v:ext="edit" verticies="t"/>
              </v:shape>
              <v:shape id="Freeform 92" o:spid="_x0000_s1085" style="position:absolute;left:6172;top:2502;width:61;height:72;visibility:visible;mso-wrap-style:square;v-text-anchor:top" coordsize="121,146" path="m,l58,,77,2,90,5r5,1l99,9r4,3l108,17r3,6l114,27r1,6l115,39r-1,10l111,57r-6,7l98,70r4,3l106,75r5,4l115,83r3,5l120,94r1,4l121,106r-1,9l117,124r-5,5l106,135r-7,5l90,143r-10,3l66,146,,146,,xm25,61r27,l65,61r9,-1l80,58r4,-4l89,48r1,-6l89,36,87,31,84,28,81,26,77,24,69,23,62,21r-9,l25,21r,40xm25,125r33,l68,125r9,l83,124r4,-3l92,118r1,-3l95,110r1,-6l95,97,92,91,86,86,80,83,69,82r-13,l25,82r,43xe" fillcolor="#005ca1" stroked="f">
                <v:path arrowok="t" o:connecttype="custom" o:connectlocs="29,0;45,2;50,4;54,8;57,13;58,19;56,28;49,35;53,37;58,41;60,46;61,52;59,61;53,67;45,71;33,72;0,0;26,30;37,30;42,27;45,21;44,15;41,13;35,11;27,10;13,30;29,62;39,62;44,60;47,57;48,51;46,45;40,41;28,40;13,62" o:connectangles="0,0,0,0,0,0,0,0,0,0,0,0,0,0,0,0,0,0,0,0,0,0,0,0,0,0,0,0,0,0,0,0,0,0,0"/>
                <o:lock v:ext="edit" verticies="t"/>
              </v:shape>
              <v:shape id="Freeform 93" o:spid="_x0000_s1086" style="position:absolute;left:6259;top:2502;width:61;height:72;visibility:visible;mso-wrap-style:square;v-text-anchor:top" coordsize="122,146" path="m,l122,r,21l73,21r,125l49,146,49,21,,21,,xe" fillcolor="#005ca1" stroked="f">
                <v:path arrowok="t" o:connecttype="custom" o:connectlocs="0,0;61,0;61,10;37,10;37,72;25,72;25,10;0,10;0,0" o:connectangles="0,0,0,0,0,0,0,0,0"/>
              </v:shape>
              <v:shape id="Freeform 94" o:spid="_x0000_s1087" style="position:absolute;left:6347;top:2500;width:69;height:76;visibility:visible;mso-wrap-style:square;v-text-anchor:top" coordsize="139,152" path="m,76l2,67,2,57,4,49,6,42,9,34r4,-7l18,21r6,-4l34,9,44,5,56,2,70,,84,2,98,5r12,7l120,20r4,6l129,31r3,6l135,43r3,15l139,75r,13l138,100r-3,10l130,118r-4,9l120,132r-6,6l107,143r-9,4l89,150r-9,2l70,152,55,150,41,147,30,141,19,132r-4,-4l12,122,7,116,6,109,2,94,,76xm27,76r,13l30,101r4,9l39,118r7,6l53,128r8,3l70,132r8,-1l87,128r8,-4l101,118r6,-8l111,100r1,-11l114,76,112,63,111,52,107,42r-6,-8l95,29,87,24,78,21r-8,l61,21r-8,3l46,29r-7,5l34,42,30,52,27,63r,13xe" fillcolor="#005ca1" stroked="f">
                <v:path arrowok="t" o:connecttype="custom" o:connectlocs="1,34;2,25;4,17;9,11;17,5;28,1;42,1;55,6;62,13;66,19;69,29;69,44;67,55;63,64;57,69;49,74;40,76;27,75;15,71;7,64;3,58;1,47;13,38;15,51;19,59;26,64;35,66;43,64;50,59;55,50;57,38;55,26;50,17;43,12;35,11;26,12;19,17;15,26;13,38" o:connectangles="0,0,0,0,0,0,0,0,0,0,0,0,0,0,0,0,0,0,0,0,0,0,0,0,0,0,0,0,0,0,0,0,0,0,0,0,0,0,0"/>
                <o:lock v:ext="edit" verticies="t"/>
              </v:shape>
              <v:shape id="Freeform 95" o:spid="_x0000_s1088" style="position:absolute;left:6453;top:2502;width:78;height:72;visibility:visible;mso-wrap-style:square;v-text-anchor:top" coordsize="157,146" path="m,l39,,77,116,121,r36,l157,146r-25,l132,28,87,146r-22,l24,24r,122l,146,,xe" fillcolor="#005ca1" stroked="f">
                <v:path arrowok="t" o:connecttype="custom" o:connectlocs="0,0;19,0;38,57;60,0;78,0;78,72;66,72;66,14;43,72;32,72;12,12;12,72;0,72;0,0" o:connectangles="0,0,0,0,0,0,0,0,0,0,0,0,0,0"/>
              </v:shape>
              <v:shape id="Freeform 96" o:spid="_x0000_s1089" style="position:absolute;left:6568;top:2500;width:68;height:76;visibility:visible;mso-wrap-style:square;v-text-anchor:top" coordsize="136,152" path="m105,131l92,141r-13,6l65,150r-14,2l40,152,30,149r-9,-3l14,140,8,134,3,127,2,119,,110,2,100,5,91r6,-8l18,78r9,-6l36,69,46,67,60,66,73,63,85,61,95,60r9,-3l104,52r,-1l104,43r-2,-6l99,33,97,29,91,26,85,23,77,21r-9,l60,21r-8,2l46,24r-4,3l37,30r-3,6l31,42r-1,6l5,45,6,37,9,31r3,-5l15,20r5,-5l26,12,31,9,37,6,54,2,71,,89,2r13,3l113,9r7,8l125,24r3,9l129,42r,13l129,88r,28l131,131r3,9l136,149r-25,l107,140r-2,-9xm104,76l86,81,63,85,49,88r-9,3l34,94r-3,4l28,104r-1,6l28,115r2,4l31,122r3,5l39,130r6,1l51,132r6,l64,132r7,-1l77,130r6,-3l88,124r4,-5l97,115r2,-5l102,100r2,-15l104,76xe" fillcolor="#005ca1" stroked="f">
                <v:path arrowok="t" o:connecttype="custom" o:connectlocs="46,71;33,75;20,76;11,73;4,67;1,60;1,50;6,42;14,36;23,34;37,32;48,30;52,26;52,22;50,17;46,13;39,11;30,11;23,12;19,15;16,21;3,23;5,16;8,10;13,6;19,3;36,0;51,3;60,9;64,17;65,28;65,58;67,70;56,75;53,66;43,41;25,44;17,47;14,52;14,58;16,61;20,65;26,66;32,66;39,65;44,62;49,58;51,50;52,38" o:connectangles="0,0,0,0,0,0,0,0,0,0,0,0,0,0,0,0,0,0,0,0,0,0,0,0,0,0,0,0,0,0,0,0,0,0,0,0,0,0,0,0,0,0,0,0,0,0,0,0,0"/>
                <o:lock v:ext="edit" verticies="t"/>
              </v:shape>
              <v:shape id="Freeform 97" o:spid="_x0000_s1090" style="position:absolute;left:6663;top:2502;width:60;height:72;visibility:visible;mso-wrap-style:square;v-text-anchor:top" coordsize="120,146" path="m,l120,r,21l73,21r,125l48,146,48,21,,21,,xe" fillcolor="#005ca1" stroked="f">
                <v:path arrowok="t" o:connecttype="custom" o:connectlocs="0,0;60,0;60,10;37,10;37,72;24,72;24,10;0,10;0,0" o:connectangles="0,0,0,0,0,0,0,0,0"/>
              </v:shape>
              <v:shape id="Freeform 98" o:spid="_x0000_s1091" style="position:absolute;left:6757;top:2502;width:61;height:72;visibility:visible;mso-wrap-style:square;v-text-anchor:top" coordsize="121,146" path="m,l24,r,112l95,r26,l121,146r-25,l96,36,27,146,,146,,xe" fillcolor="#005ca1" stroked="f">
                <v:path arrowok="t" o:connecttype="custom" o:connectlocs="0,0;12,0;12,55;48,0;61,0;61,72;48,72;48,18;14,72;0,72;0,0" o:connectangles="0,0,0,0,0,0,0,0,0,0,0"/>
              </v:shape>
              <v:shape id="Freeform 99" o:spid="_x0000_s1092" style="position:absolute;left:6852;top:2500;width:57;height:76;visibility:visible;mso-wrap-style:square;v-text-anchor:top" coordsize="114,152" path="m46,83r,-19l60,64r7,-1l73,61r6,-4l82,51r1,-9l83,37,82,33,79,30,77,27,73,24,69,23,64,21r-4,l54,21r-5,2l45,24r-5,3l37,30r-3,4l32,39r-2,6l5,42,9,31r5,-7l18,17r6,-6l32,6,40,3,49,2,60,,70,2,80,3r9,5l97,14r6,6l107,27r3,7l110,43r-2,9l105,60r-5,6l92,72r6,3l103,79r2,3l110,86r1,5l113,97r1,6l114,109r,9l111,127r-4,7l100,140r-8,6l83,149r-12,3l60,152r-12,l37,149,27,146r-7,-5l12,135,8,127,3,118,,107r24,-4l27,110r3,5l33,121r4,4l43,128r5,3l54,131r6,1l66,132r5,-1l77,128r5,-3l85,122r3,-4l89,113r,-6l88,100,85,92,79,88,73,85,64,83r-13,l49,83r-3,xe" fillcolor="#005ca1" stroked="f">
                <v:path arrowok="t" o:connecttype="custom" o:connectlocs="23,32;34,32;40,29;42,21;41,17;39,14;35,12;30,11;25,12;20,14;17,17;15,23;5,16;9,9;16,3;25,1;35,1;45,4;52,10;55,17;54,26;50,33;49,38;53,41;56,46;57,52;57,59;54,67;46,73;36,76;24,76;14,73;6,68;2,59;12,52;15,58;19,63;24,66;30,66;36,66;41,63;44,59;45,54;43,46;37,43;26,42;23,42" o:connectangles="0,0,0,0,0,0,0,0,0,0,0,0,0,0,0,0,0,0,0,0,0,0,0,0,0,0,0,0,0,0,0,0,0,0,0,0,0,0,0,0,0,0,0,0,0,0,0"/>
              </v:shape>
              <v:shape id="Freeform 100" o:spid="_x0000_s1093" style="position:absolute;left:6940;top:2500;width:69;height:76;visibility:visible;mso-wrap-style:square;v-text-anchor:top" coordsize="136,152" path="m105,131l92,141r-14,6l65,150r-15,2l40,152,30,149r-9,-3l13,140,7,134,3,127,1,119,,110,1,100,6,91r4,-8l18,78r9,-6l37,69r9,-2l59,66,72,63,84,61,95,60r9,-3l104,52r,-1l104,43r-2,-6l99,33,96,29,90,26,84,23,77,21r-9,l59,21r-7,2l46,24r-5,3l37,30r-3,6l31,42r-1,6l4,45,6,37,9,31r3,-5l16,20r3,-5l25,12,31,9,38,6,53,2,71,,89,2r13,3l112,9r8,8l124,24r3,9l129,42r,13l129,88r,28l130,131r3,9l136,149r-25,l106,140r-1,-9xm104,76l86,81,62,85,49,88r-9,3l34,94r-3,4l28,104r-1,6l28,115r2,4l31,122r3,5l38,130r6,1l50,132r6,l64,132r7,-1l77,130r6,-3l87,124r5,-5l96,115r3,-5l102,100r2,-15l104,76xe" fillcolor="#005ca1" stroked="f">
                <v:path arrowok="t" o:connecttype="custom" o:connectlocs="47,71;33,75;20,76;11,73;4,67;1,60;1,50;5,42;14,36;23,34;37,32;48,30;53,26;53,22;50,17;46,13;39,11;30,11;23,12;19,15;16,21;2,23;5,16;8,10;13,6;19,3;36,0;52,3;61,9;64,17;65,28;65,58;67,70;56,75;53,66;44,41;25,44;17,47;14,52;14,58;16,61;19,65;25,66;32,66;39,65;44,62;49,58;52,50;53,38" o:connectangles="0,0,0,0,0,0,0,0,0,0,0,0,0,0,0,0,0,0,0,0,0,0,0,0,0,0,0,0,0,0,0,0,0,0,0,0,0,0,0,0,0,0,0,0,0,0,0,0,0"/>
                <o:lock v:ext="edit" verticies="t"/>
              </v:shape>
              <v:shape id="Freeform 101" o:spid="_x0000_s1094" style="position:absolute;left:7046;top:2502;width:68;height:93;visibility:visible;mso-wrap-style:square;v-text-anchor:top" coordsize="134,187" path="m,l25,r,125l94,125,94,r24,l118,125r16,l134,187r-21,l113,146,,146,,xe" fillcolor="#005ca1" stroked="f">
                <v:path arrowok="t" o:connecttype="custom" o:connectlocs="0,0;13,0;13,62;48,62;48,0;60,0;60,62;68,62;68,93;57,93;57,73;0,73;0,0" o:connectangles="0,0,0,0,0,0,0,0,0,0,0,0,0"/>
              </v:shape>
              <v:shape id="Freeform 102" o:spid="_x0000_s1095" style="position:absolute;left:7149;top:2502;width:61;height:72;visibility:visible;mso-wrap-style:square;v-text-anchor:top" coordsize="121,146" path="m,l25,r,112l95,r26,l121,146r-25,l96,36,27,146,,146,,xe" fillcolor="#005ca1" stroked="f">
                <v:path arrowok="t" o:connecttype="custom" o:connectlocs="0,0;13,0;13,55;48,0;61,0;61,72;48,72;48,18;14,72;0,72;0,0" o:connectangles="0,0,0,0,0,0,0,0,0,0,0"/>
              </v:shape>
              <v:shape id="Freeform 103" o:spid="_x0000_s1096" style="position:absolute;left:7243;top:2502;width:66;height:72;visibility:visible;mso-wrap-style:square;v-text-anchor:top" coordsize="132,146" path="m132,r,146l107,146r,-57l92,89r-12,l73,92r-9,8l53,115,31,146,,146,27,107r6,-9l40,92r6,-3l52,86,41,85,33,82,25,78,19,72,15,66,12,58,10,51,9,43r1,-9l13,26r5,-6l24,12,31,8,40,3,50,2,62,r70,xm107,21r-36,l61,21r-9,2l46,26r-5,2l39,31r-2,5l36,39r,4l36,49r1,6l40,60r4,3l50,66r8,1l67,69r11,l107,69r,-48xe" fillcolor="#005ca1" stroked="f">
                <v:path arrowok="t" o:connecttype="custom" o:connectlocs="66,0;66,72;54,72;54,44;46,44;40,44;37,45;32,49;27,57;16,72;0,72;14,53;17,48;20,45;23,44;26,42;21,42;17,40;13,38;10,36;8,33;6,29;5,25;5,21;5,17;7,13;9,10;12,6;16,4;20,1;25,1;31,0;66,0;54,10;36,10;31,10;26,11;23,13;21,14;20,15;19,18;18,19;18,21;18,24;19,27;20,30;22,31;25,33;29,33;34,34;39,34;54,34;54,10" o:connectangles="0,0,0,0,0,0,0,0,0,0,0,0,0,0,0,0,0,0,0,0,0,0,0,0,0,0,0,0,0,0,0,0,0,0,0,0,0,0,0,0,0,0,0,0,0,0,0,0,0,0,0,0,0"/>
                <o:lock v:ext="edit" verticies="t"/>
              </v:shape>
              <v:shape id="Freeform 104" o:spid="_x0000_s1097" style="position:absolute;left:7418;top:2502;width:60;height:72;visibility:visible;mso-wrap-style:square;v-text-anchor:top" coordsize="119,146" path="m,l119,r,21l72,21r,125l47,146,47,21,,21,,xe" fillcolor="#005ca1" stroked="f">
                <v:path arrowok="t" o:connecttype="custom" o:connectlocs="0,0;60,0;60,10;36,10;36,72;24,72;24,10;0,10;0,0" o:connectangles="0,0,0,0,0,0,0,0,0"/>
              </v:shape>
              <v:shape id="Freeform 105" o:spid="_x0000_s1098" style="position:absolute;left:7506;top:2500;width:68;height:76;visibility:visible;mso-wrap-style:square;v-text-anchor:top" coordsize="136,152" path="m109,103r25,3l131,116r-6,9l120,132r-8,8l103,144r-10,5l83,152r-14,l54,150,41,147r-7,-3l28,141r-5,-4l17,132r-4,-4l10,122,7,116,4,109,,94,,78,,60,4,45,7,39r3,-8l13,26r6,-5l28,12,40,6,53,2,68,,83,2,96,6r10,6l117,20r4,6l125,31r3,6l131,45r3,15l136,76r,3l136,82,25,82r1,12l29,104r5,8l38,119r8,6l53,128r7,3l69,132r8,-1l83,130r5,-2l93,125r4,-4l102,116r4,-7l109,103xm26,63r83,l108,54r-2,-8l103,40,99,34,93,29,86,24,78,21r-10,l60,21r-7,3l46,27r-6,4l34,39r-3,6l28,54r-2,9xe" fillcolor="#005ca1" stroked="f">
                <v:path arrowok="t" o:connecttype="custom" o:connectlocs="67,53;63,63;56,70;47,75;35,76;21,74;14,71;9,66;5,61;2,55;0,39;2,23;5,16;10,11;20,3;34,0;48,3;59,10;63,16;66,23;68,38;68,41;13,47;17,56;23,63;30,66;39,66;44,64;49,61;53,55;13,32;54,27;52,20;47,15;39,11;30,11;23,14;17,20;14,27" o:connectangles="0,0,0,0,0,0,0,0,0,0,0,0,0,0,0,0,0,0,0,0,0,0,0,0,0,0,0,0,0,0,0,0,0,0,0,0,0,0,0"/>
                <o:lock v:ext="edit" verticies="t"/>
              </v:shape>
              <v:shape id="Freeform 106" o:spid="_x0000_s1099" style="position:absolute;left:7600;top:2502;width:69;height:72;visibility:visible;mso-wrap-style:square;v-text-anchor:top" coordsize="139,146" path="m,146l55,70,5,,36,,58,34r6,9l68,51r6,-9l80,34,105,r30,l83,69r56,77l108,146,77,101,70,88,31,146,,146xe" fillcolor="#005ca1" stroked="f">
                <v:path arrowok="t" o:connecttype="custom" o:connectlocs="0,72;27,35;2,0;18,0;29,17;32,21;34,25;37,21;40,17;52,0;67,0;41,34;69,72;54,72;38,50;35,43;15,72;0,72" o:connectangles="0,0,0,0,0,0,0,0,0,0,0,0,0,0,0,0,0,0"/>
              </v:shape>
              <v:shape id="Freeform 107" o:spid="_x0000_s1100" style="position:absolute;left:7701;top:2502;width:60;height:72;visibility:visible;mso-wrap-style:square;v-text-anchor:top" coordsize="120,146" path="m,l25,r,61l94,61,94,r26,l120,146r-26,l94,82r-69,l25,146,,146,,xe" fillcolor="#005ca1" stroked="f">
                <v:path arrowok="t" o:connecttype="custom" o:connectlocs="0,0;13,0;13,30;47,30;47,0;60,0;60,72;47,72;47,40;13,40;13,72;0,72;0,0" o:connectangles="0,0,0,0,0,0,0,0,0,0,0,0,0"/>
              </v:shape>
              <v:shape id="Freeform 108" o:spid="_x0000_s1101" style="position:absolute;left:7796;top:2500;width:70;height:76;visibility:visible;mso-wrap-style:square;v-text-anchor:top" coordsize="139,152" path="m,76l,67,1,57,3,49,6,42,8,34r5,-7l17,21r6,-4l32,9,44,5,56,2,69,,84,2,97,5r12,7l119,20r5,6l128,31r3,6l134,43r3,15l139,75r,13l137,100r-3,10l130,118r-5,9l119,132r-5,6l105,143r-8,4l88,150r-9,2l69,152,54,150,41,147,29,141,19,132r-5,-4l10,122,7,116,4,109,1,94,,76xm26,76r,13l29,101r3,9l38,118r6,6l51,128r9,3l69,132r9,-1l87,128r7,-4l100,118r6,-8l109,100r3,-11l114,76,112,63,109,52,106,42r-6,-8l94,29,87,24,78,21r-9,l60,21r-9,3l44,29r-6,5l32,42,29,52,26,63r,13xe" fillcolor="#005ca1" stroked="f">
                <v:path arrowok="t" o:connecttype="custom" o:connectlocs="0,34;2,25;4,17;9,11;16,5;28,1;42,1;55,6;62,13;66,19;69,29;70,44;67,55;63,64;57,69;49,74;40,76;27,75;15,71;7,64;4,58;1,47;13,38;15,51;19,59;26,64;35,66;44,64;50,59;55,50;57,38;55,26;50,17;44,12;35,11;26,12;19,17;15,26;13,38" o:connectangles="0,0,0,0,0,0,0,0,0,0,0,0,0,0,0,0,0,0,0,0,0,0,0,0,0,0,0,0,0,0,0,0,0,0,0,0,0,0,0"/>
                <o:lock v:ext="edit" verticies="t"/>
              </v:shape>
              <v:shape id="Freeform 109" o:spid="_x0000_s1102" style="position:absolute;left:7891;top:2502;width:72;height:73;visibility:visible;mso-wrap-style:square;v-text-anchor:top" coordsize="145,147" path="m28,l145,r,146l120,146r,-125l53,21r,73l53,115r-1,12l50,131r-1,3l46,137r-3,4l38,143r-5,3l27,146r-6,1l10,146,,146,,125r12,l18,125r4,-1l25,122r2,-3l28,112r,-15l28,xe" fillcolor="#005ca1" stroked="f">
                <v:path arrowok="t" o:connecttype="custom" o:connectlocs="14,0;72,0;72,73;60,73;60,10;26,10;26,47;26,57;26,63;25,65;24,67;23,68;21,70;19,71;16,73;13,73;10,73;5,73;0,73;0,62;6,62;9,62;11,62;12,61;13,59;14,56;14,48;14,0" o:connectangles="0,0,0,0,0,0,0,0,0,0,0,0,0,0,0,0,0,0,0,0,0,0,0,0,0,0,0,0"/>
              </v:shape>
              <v:shape id="Freeform 110" o:spid="_x0000_s1103" style="position:absolute;left:8000;top:2500;width:70;height:76;visibility:visible;mso-wrap-style:square;v-text-anchor:top" coordsize="139,152" path="m,76l,67,1,57,3,49,6,42,9,34r4,-7l18,21r6,-4l32,9,44,5,56,2,69,,84,2,98,5r11,7l120,20r4,6l129,31r3,6l135,43r3,15l139,75r,13l138,100r-3,10l130,118r-4,9l120,132r-6,6l105,143r-7,4l89,150r-9,2l69,152,55,150,41,147,30,141,19,132r-4,-4l10,122,7,116,4,109,1,94,,76xm27,76r,13l30,101r2,9l38,118r6,6l52,128r9,3l69,132r9,-1l87,128r8,-4l101,118r5,-8l109,100r3,-11l114,76,112,63,109,52,106,42r-5,-8l95,29,87,24,78,21r-9,l61,21r-9,3l44,29r-6,5l32,42,30,52,27,63r,13xe" fillcolor="#005ca1" stroked="f">
                <v:path arrowok="t" o:connecttype="custom" o:connectlocs="0,34;2,25;5,17;9,11;16,5;28,1;42,1;55,6;62,13;66,19;69,29;70,44;68,55;63,64;57,69;49,74;40,76;28,75;15,71;8,64;4,58;1,47;14,38;15,51;19,59;26,64;35,66;44,64;51,59;55,50;57,38;55,26;51,17;44,12;35,11;26,12;19,17;15,26;14,38" o:connectangles="0,0,0,0,0,0,0,0,0,0,0,0,0,0,0,0,0,0,0,0,0,0,0,0,0,0,0,0,0,0,0,0,0,0,0,0,0,0,0"/>
                <o:lock v:ext="edit" verticies="t"/>
              </v:shape>
              <v:shape id="Freeform 111" o:spid="_x0000_s1104" style="position:absolute;left:8106;top:2502;width:43;height:72;visibility:visible;mso-wrap-style:square;v-text-anchor:top" coordsize="86,146" path="m,l86,r,21l26,21r,125l,146,,xe" fillcolor="#005ca1" stroked="f">
                <v:path arrowok="t" o:connecttype="custom" o:connectlocs="0,0;43,0;43,10;13,10;13,72;0,72;0,0" o:connectangles="0,0,0,0,0,0,0"/>
              </v:shape>
              <v:shape id="Freeform 112" o:spid="_x0000_s1105" style="position:absolute;left:8179;top:2502;width:62;height:72;visibility:visible;mso-wrap-style:square;v-text-anchor:top" coordsize="123,146" path="m,l25,r,112l95,r28,l123,146r-25,l98,36,28,146,,146,,xe" fillcolor="#005ca1" stroked="f">
                <v:path arrowok="t" o:connecttype="custom" o:connectlocs="0,0;13,0;13,55;48,0;62,0;62,72;49,72;49,18;14,72;0,72;0,0" o:connectangles="0,0,0,0,0,0,0,0,0,0,0"/>
              </v:shape>
              <v:shape id="Freeform 113" o:spid="_x0000_s1106" style="position:absolute;left:8276;top:2502;width:60;height:72;visibility:visible;mso-wrap-style:square;v-text-anchor:top" coordsize="120,146" path="m,l25,r,28l25,43r1,11l28,58r3,3l34,64r3,5l41,70r6,3l52,73r5,2l74,72,94,67,94,r26,l120,146r-26,l94,88,84,91,72,92,62,94r-10,l44,94,35,92,28,89,22,86,16,82,12,76,7,72,4,66,1,52,,39,,xe" fillcolor="#005ca1" stroked="f">
                <v:path arrowok="t" o:connecttype="custom" o:connectlocs="0,0;13,0;13,14;13,21;13,27;14,29;16,30;17,32;19,34;21,35;24,36;26,36;29,37;37,36;47,33;47,0;60,0;60,72;47,72;47,43;42,45;36,45;31,46;26,46;22,46;18,45;14,44;11,42;8,40;6,37;4,36;2,33;1,26;0,19;0,0" o:connectangles="0,0,0,0,0,0,0,0,0,0,0,0,0,0,0,0,0,0,0,0,0,0,0,0,0,0,0,0,0,0,0,0,0,0,0"/>
              </v:shape>
              <v:shape id="Freeform 114" o:spid="_x0000_s1107" style="position:absolute;left:8373;top:2500;width:68;height:76;visibility:visible;mso-wrap-style:square;v-text-anchor:top" coordsize="136,152" path="m110,103r26,3l132,116r-5,9l121,132r-7,8l105,144r-10,5l83,152r-12,l55,150,41,147r-5,-3l30,141r-6,-4l19,132r-4,-4l10,122,7,116,4,109,2,94,,78,2,60,4,45,7,39r3,-8l15,26r4,-5l30,12,41,6,55,2,70,,84,2,96,6r12,6l118,20r5,6l126,31r3,6l132,45r4,15l136,76r,3l136,82,27,82r1,12l31,104r3,8l40,119r7,6l53,128r9,3l71,132r6,-1l84,130r5,-2l95,125r4,-4l104,116r3,-7l110,103xm28,63r83,l110,54r-3,-8l105,40r-4,-6l95,29,87,24,78,21r-8,l62,21r-9,3l47,27r-7,4l36,39r-5,6l30,54r-2,9xe" fillcolor="#005ca1" stroked="f">
                <v:path arrowok="t" o:connecttype="custom" o:connectlocs="68,53;64,63;57,70;48,75;36,76;21,74;15,71;10,66;5,61;2,55;0,39;2,23;5,16;10,11;21,3;35,0;48,3;59,10;63,16;66,23;68,38;68,41;14,47;17,56;24,63;31,66;39,66;45,64;50,61;54,55;14,32;55,27;53,20;48,15;39,11;31,11;24,14;18,20;15,27" o:connectangles="0,0,0,0,0,0,0,0,0,0,0,0,0,0,0,0,0,0,0,0,0,0,0,0,0,0,0,0,0,0,0,0,0,0,0,0,0,0,0"/>
                <o:lock v:ext="edit" verticies="t"/>
              </v:shape>
              <v:shape id="Freeform 115" o:spid="_x0000_s1108" style="position:absolute;left:8474;top:2500;width:64;height:76;visibility:visible;mso-wrap-style:square;v-text-anchor:top" coordsize="128,152" path="m105,95r23,3l125,110r-4,11l115,130r-7,8l99,144r-9,5l78,152r-10,l53,150,40,147,28,141r-9,-9l15,128r-5,-6l7,116,4,109,1,94,,78,,66,1,55,4,45,7,36r5,-9l17,20r8,-6l32,9,40,6,49,3,57,2,68,,78,2,88,3,99,8r7,4l114,20r6,7l124,36r3,10l102,51r-2,-8l97,37,94,33,90,29,86,26,80,23,74,21r-6,l59,21r-8,3l44,29r-7,5l32,42r-4,9l26,63,25,76r1,13l28,101r4,11l37,119r6,6l50,128r7,3l66,132r8,-1l81,130r6,-3l91,124r5,-6l100,112r2,-8l105,95xe" fillcolor="#005ca1" stroked="f">
                <v:path arrowok="t" o:connecttype="custom" o:connectlocs="64,49;61,61;54,69;45,75;34,76;20,74;10,66;5,61;2,55;0,39;1,28;4,18;9,10;16,5;25,2;34,0;44,2;53,6;60,14;64,23;50,22;47,17;43,13;37,11;30,11;22,15;16,21;13,32;13,45;16,56;22,63;29,66;37,66;44,64;48,59;51,52" o:connectangles="0,0,0,0,0,0,0,0,0,0,0,0,0,0,0,0,0,0,0,0,0,0,0,0,0,0,0,0,0,0,0,0,0,0,0,0"/>
              </v:shape>
              <v:shape id="Freeform 116" o:spid="_x0000_s1109" style="position:absolute;left:8571;top:2502;width:54;height:72;visibility:visible;mso-wrap-style:square;v-text-anchor:top" coordsize="108,146" path="m,l25,r,64l29,63r6,l38,61r3,-1l47,51,56,33,62,18r6,-7l72,6,78,3,85,2,97,r5,l102,21r-6,l87,21r-5,3l78,30,73,42,68,54r-5,7l57,67r-9,5l56,75r9,5l72,89r7,12l108,146r-29,l53,101,45,89,39,83,32,80,25,79r,67l,146,,xe" fillcolor="#005ca1" stroked="f">
                <v:path arrowok="t" o:connecttype="custom" o:connectlocs="0,0;13,0;13,32;15,31;18,31;19,30;21,30;24,25;28,16;31,9;34,5;36,3;39,1;43,1;49,0;51,0;51,10;48,10;44,10;41,12;39,15;37,21;34,27;32,30;29,33;24,36;28,37;33,39;36,44;40,50;54,72;40,72;27,50;23,44;20,41;16,39;13,39;13,72;0,72;0,0" o:connectangles="0,0,0,0,0,0,0,0,0,0,0,0,0,0,0,0,0,0,0,0,0,0,0,0,0,0,0,0,0,0,0,0,0,0,0,0,0,0,0,0"/>
              </v:shape>
              <v:shape id="Freeform 117" o:spid="_x0000_s1110" style="position:absolute;left:8654;top:2502;width:62;height:72;visibility:visible;mso-wrap-style:square;v-text-anchor:top" coordsize="122,146" path="m,l25,r,112l94,r28,l122,146r-25,l97,36,28,146,,146,,xe" fillcolor="#005ca1" stroked="f">
                <v:path arrowok="t" o:connecttype="custom" o:connectlocs="0,0;13,0;13,55;48,0;62,0;62,72;49,72;49,18;14,72;0,72;0,0" o:connectangles="0,0,0,0,0,0,0,0,0,0,0"/>
              </v:shape>
              <v:shape id="Freeform 118" o:spid="_x0000_s1111" style="position:absolute;left:8748;top:2502;width:69;height:72;visibility:visible;mso-wrap-style:square;v-text-anchor:top" coordsize="139,146" path="m,146l53,70,5,,36,,58,34r6,9l68,51r6,-9l80,34,105,r30,l83,69r56,77l108,146,77,101,70,88,30,146,,146xe" fillcolor="#005ca1" stroked="f">
                <v:path arrowok="t" o:connecttype="custom" o:connectlocs="0,72;26,35;2,0;18,0;29,17;32,21;34,25;37,21;40,17;52,0;67,0;41,34;69,72;54,72;38,50;35,43;15,72;0,72" o:connectangles="0,0,0,0,0,0,0,0,0,0,0,0,0,0,0,0,0,0"/>
              </v:shape>
              <v:shape id="Freeform 119" o:spid="_x0000_s1112" style="position:absolute;left:8924;top:2502;width:59;height:72;visibility:visible;mso-wrap-style:square;v-text-anchor:top" coordsize="117,146" path="m,l117,r,146l91,146,91,21r-66,l25,146,,146,,xe" fillcolor="#005ca1" stroked="f">
                <v:path arrowok="t" o:connecttype="custom" o:connectlocs="0,0;59,0;59,72;46,72;46,10;13,10;13,72;0,72;0,0" o:connectangles="0,0,0,0,0,0,0,0,0"/>
              </v:shape>
              <v:shape id="Freeform 120" o:spid="_x0000_s1113" style="position:absolute;left:9023;top:2500;width:65;height:102;visibility:visible;mso-wrap-style:square;v-text-anchor:top" coordsize="129,204" path="m,204l,3r22,l22,23r9,-9l41,6,46,3,52,2,59,r6,l74,2r9,1l92,6r7,5l105,15r6,6l117,29r4,8l124,46r2,9l127,66r2,9l127,86r-1,11l124,106r-4,9l115,124r-6,7l103,137r-7,6l89,147r-9,3l72,152r-8,l52,150,41,147r-9,-6l25,134r,70l,204xm22,78r2,13l25,101r4,9l34,119r6,5l47,128r8,3l62,132r7,-1l77,128r7,-4l90,118r6,-8l99,100r3,-12l102,75r,-12l99,51,96,42,90,33,84,27,78,23,71,21,64,20r-9,1l47,24r-6,5l34,34r-5,8l25,52,24,64,22,78xe" fillcolor="#005ca1" stroked="f">
                <v:path arrowok="t" o:connecttype="custom" o:connectlocs="0,2;11,12;21,3;26,1;33,0;42,2;50,6;56,11;61,19;63,28;65,38;63,49;60,58;55,66;48,72;40,75;32,76;21,74;13,67;0,102;12,46;15,55;20,62;28,66;35,66;42,62;48,55;51,44;51,32;48,21;42,14;36,11;28,11;21,15;15,21;12,32" o:connectangles="0,0,0,0,0,0,0,0,0,0,0,0,0,0,0,0,0,0,0,0,0,0,0,0,0,0,0,0,0,0,0,0,0,0,0,0"/>
                <o:lock v:ext="edit" verticies="t"/>
              </v:shape>
              <v:shape id="Freeform 121" o:spid="_x0000_s1114" style="position:absolute;left:9120;top:2500;width:69;height:76;visibility:visible;mso-wrap-style:square;v-text-anchor:top" coordsize="139,152" path="m,76l,67,2,57,3,49,6,42,9,34r5,-7l18,21r4,-4l33,9,45,5,56,2,70,,85,2,98,5r12,7l120,20r4,6l127,31r5,6l133,43r5,15l139,75r-1,13l136,100r-3,10l130,118r-4,9l120,132r-7,6l105,143r-9,4l87,150r-8,2l70,152,55,150,42,147,30,141,19,132r-4,-4l11,122,8,116,5,109,2,94,,76xm25,76r2,13l28,101r5,9l39,118r6,6l52,128r9,3l70,132r9,-1l86,128r7,-4l101,118r4,-8l110,100r3,-11l113,76r,-13l110,52,105,42r-4,-8l93,29,86,24,79,21r-9,l61,21r-9,3l45,29r-6,5l33,42,28,52,27,63,25,76xe" fillcolor="#005ca1" stroked="f">
                <v:path arrowok="t" o:connecttype="custom" o:connectlocs="0,34;1,25;4,17;9,11;16,5;28,1;42,1;55,6;62,13;66,19;69,29;69,44;66,55;63,64;56,69;48,74;39,76;27,75;15,71;7,64;4,58;1,47;12,38;14,51;19,59;26,64;35,66;43,64;50,59;55,50;56,38;55,26;50,17;43,12;35,11;26,12;19,17;14,26;12,38" o:connectangles="0,0,0,0,0,0,0,0,0,0,0,0,0,0,0,0,0,0,0,0,0,0,0,0,0,0,0,0,0,0,0,0,0,0,0,0,0,0,0"/>
                <o:lock v:ext="edit" verticies="t"/>
              </v:shape>
              <v:shape id="Freeform 122" o:spid="_x0000_s1115" style="position:absolute;left:9225;top:2502;width:68;height:93;visibility:visible;mso-wrap-style:square;v-text-anchor:top" coordsize="136,187" path="m,l25,r,125l94,125,94,r26,l120,125r16,l136,187r-21,l115,146,,146,,xe" fillcolor="#005ca1" stroked="f">
                <v:path arrowok="t" o:connecttype="custom" o:connectlocs="0,0;13,0;13,62;47,62;47,0;60,0;60,62;68,62;68,93;58,93;58,73;0,73;0,0" o:connectangles="0,0,0,0,0,0,0,0,0,0,0,0,0"/>
              </v:shape>
              <v:shape id="Freeform 123" o:spid="_x0000_s1116" style="position:absolute;left:9322;top:2500;width:69;height:76;visibility:visible;mso-wrap-style:square;v-text-anchor:top" coordsize="137,152" path="m111,103r25,3l133,116r-6,9l121,132r-8,8l105,144r-11,5l82,152r-11,l56,150,41,147r-6,-3l29,141r-4,-4l19,132r-5,-4l11,122,7,116,5,109,1,94,,78,1,60,5,45,7,39r4,-8l14,26r5,-5l29,12,41,6,54,2,69,,84,2,96,6r12,6l118,20r4,6l125,31r5,6l131,45r5,15l137,76r,3l137,82,26,82r2,12l31,104r4,8l40,119r7,6l54,128r8,3l71,132r7,-1l84,130r6,-2l94,125r5,-4l103,116r3,-7l111,103xm28,63r83,l109,54r-1,-8l105,40r-5,-6l94,29,87,24,78,21r-9,l62,21r-8,3l47,27r-6,4l35,39r-4,6l29,54r-1,9xe" fillcolor="#005ca1" stroked="f">
                <v:path arrowok="t" o:connecttype="custom" o:connectlocs="68,53;64,63;57,70;47,75;36,76;21,74;15,71;10,66;6,61;3,55;0,39;3,23;6,16;10,11;21,3;35,0;48,3;59,10;63,16;66,23;69,38;69,41;14,47;18,56;24,63;31,66;39,66;45,64;50,61;53,55;14,32;55,27;53,20;47,15;39,11;31,11;24,14;18,20;15,27" o:connectangles="0,0,0,0,0,0,0,0,0,0,0,0,0,0,0,0,0,0,0,0,0,0,0,0,0,0,0,0,0,0,0,0,0,0,0,0,0,0,0"/>
                <o:lock v:ext="edit" verticies="t"/>
              </v:shape>
              <v:shape id="Freeform 124" o:spid="_x0000_s1117" style="position:absolute;left:9424;top:2500;width:64;height:76;visibility:visible;mso-wrap-style:square;v-text-anchor:top" coordsize="129,152" path="m105,95r24,3l127,110r-4,11l117,130r-9,8l99,144r-9,5l80,152r-12,l53,150,40,147,28,141r-9,-9l15,128r-4,-6l8,116,5,109,2,94,,78,2,66,3,55,5,45,9,36r5,-9l18,20r7,-6l33,9,42,6,49,3,59,2,68,,80,2,90,3r9,5l108,12r6,8l120,27r5,9l127,46r-25,5l101,43,98,37,95,33,90,29,86,26,80,23,76,21r-6,l59,21r-7,3l45,29r-6,5l33,42r-3,9l27,63r,13l27,89r3,12l33,112r4,7l45,125r6,3l59,131r9,1l74,131r8,-1l88,127r4,-3l96,118r5,-6l104,104r1,-9xe" fillcolor="#005ca1" stroked="f">
                <v:path arrowok="t" o:connecttype="custom" o:connectlocs="64,49;61,61;54,69;45,75;34,76;20,74;9,66;5,61;2,55;0,39;1,28;4,18;9,10;16,5;24,2;34,0;45,2;54,6;60,14;63,23;50,22;47,17;43,13;38,11;29,11;22,15;16,21;13,32;13,45;16,56;22,63;29,66;37,66;44,64;48,59;52,52" o:connectangles="0,0,0,0,0,0,0,0,0,0,0,0,0,0,0,0,0,0,0,0,0,0,0,0,0,0,0,0,0,0,0,0,0,0,0,0"/>
              </v:shape>
              <v:shape id="Freeform 125" o:spid="_x0000_s1118" style="position:absolute;left:9517;top:2500;width:64;height:76;visibility:visible;mso-wrap-style:square;v-text-anchor:top" coordsize="128,152" path="m103,95r25,3l125,110r-4,11l115,130r-7,8l99,144r-11,5l78,152r-12,l53,150,40,147,28,141,17,132r-4,-4l10,122,7,116,4,109,1,94,,78,,66,1,55,4,45,7,36r4,-9l17,20r6,-6l32,9,40,6,48,3,57,2,66,,78,2,88,3,99,8r7,4l114,20r5,7l122,36r3,10l102,51,99,43,97,37,93,33,90,29,84,26,80,23,74,21r-6,l59,21r-9,3l44,29r-7,5l32,42r-4,9l26,63,25,76r1,13l28,101r4,11l37,119r6,6l50,128r7,3l66,132r8,-1l80,130r5,-3l91,124r5,-6l99,112r3,-8l103,95xe" fillcolor="#005ca1" stroked="f">
                <v:path arrowok="t" o:connecttype="custom" o:connectlocs="64,49;61,61;54,69;44,75;33,76;20,74;9,66;5,61;2,55;0,39;1,28;4,18;9,10;16,5;24,2;33,0;44,2;53,6;60,14;63,23;50,22;47,17;42,13;37,11;30,11;22,15;16,21;13,32;13,45;16,56;22,63;29,66;37,66;43,64;48,59;51,52" o:connectangles="0,0,0,0,0,0,0,0,0,0,0,0,0,0,0,0,0,0,0,0,0,0,0,0,0,0,0,0,0,0,0,0,0,0,0,0"/>
              </v:shape>
              <v:shape id="Freeform 126" o:spid="_x0000_s1119" style="position:absolute;left:9610;top:2500;width:70;height:76;visibility:visible;mso-wrap-style:square;v-text-anchor:top" coordsize="139,152" path="m,76l2,67,2,57,4,49,6,42,9,34r4,-7l18,21r6,-4l34,9,44,5,56,2,70,,84,2,98,5r12,7l120,20r4,6l129,31r3,6l135,43r3,15l139,75r,13l138,100r-3,10l130,118r-4,9l120,132r-6,6l107,143r-9,4l89,150r-9,2l70,152,55,150,41,147,30,141,19,132r-4,-4l12,122,7,116,6,109,2,94,,76xm27,76r,13l30,101r4,9l39,118r7,6l53,128r8,3l70,132r8,-1l87,128r8,-4l101,118r6,-8l111,100r1,-11l114,76,112,63,111,52,107,42r-6,-8l95,29,87,24,78,21r-8,l61,21r-8,3l46,29r-7,5l34,42,30,52,27,63r,13xe" fillcolor="#005ca1" stroked="f">
                <v:path arrowok="t" o:connecttype="custom" o:connectlocs="1,34;2,25;5,17;9,11;17,5;28,1;42,1;55,6;62,13;66,19;69,29;70,44;68,55;63,64;57,69;49,74;40,76;28,75;15,71;8,64;4,58;1,47;14,38;15,51;20,59;27,64;35,66;44,64;51,59;56,50;57,38;56,26;51,17;44,12;35,11;27,12;20,17;15,26;14,38" o:connectangles="0,0,0,0,0,0,0,0,0,0,0,0,0,0,0,0,0,0,0,0,0,0,0,0,0,0,0,0,0,0,0,0,0,0,0,0,0,0,0"/>
                <o:lock v:ext="edit" verticies="t"/>
              </v:shape>
              <v:shape id="Freeform 127" o:spid="_x0000_s1120" style="position:absolute;left:9716;top:2502;width:60;height:72;visibility:visible;mso-wrap-style:square;v-text-anchor:top" coordsize="121,146" path="m,l57,,77,2,90,5r4,1l99,9r4,3l108,17r3,6l114,27r1,6l115,39r-1,10l111,57r-6,7l97,70r5,3l106,75r5,4l115,83r3,5l119,94r2,4l121,106r-2,9l116,124r-4,5l106,135r-7,5l90,143r-11,3l66,146,,146,,xm25,61r26,l65,61r9,-1l79,58r5,-4l88,48r2,-6l88,36,87,31,84,28,81,26,77,24,69,23,62,21r-9,l25,21r,40xm25,125r34,l68,125r9,l82,124r5,-3l91,118r2,-3l96,110r,-6l94,97,91,91,85,86,79,83,69,82r-13,l25,82r,43xe" fillcolor="#005ca1" stroked="f">
                <v:path arrowok="t" o:connecttype="custom" o:connectlocs="28,0;45,2;49,4;54,8;57,13;57,19;55,28;48,35;53,37;57,41;59,46;60,52;58,61;53,67;45,71;33,72;0,0;25,30;37,30;42,27;45,21;43,15;40,13;34,11;26,10;12,30;29,62;38,62;43,60;46,57;48,51;45,45;39,41;28,40;12,62" o:connectangles="0,0,0,0,0,0,0,0,0,0,0,0,0,0,0,0,0,0,0,0,0,0,0,0,0,0,0,0,0,0,0,0,0,0,0"/>
                <o:lock v:ext="edit" verticies="t"/>
              </v:shape>
              <v:shape id="Freeform 128" o:spid="_x0000_s1121" style="position:absolute;left:1132;top:2501;width:256;height:309;visibility:visible;mso-wrap-style:square;v-text-anchor:top" coordsize="514,618" path="m,l153,,265,300,363,,514,,336,509r-6,14l326,534r-7,12l313,557r-8,10l298,576r-9,7l280,591r-9,6l262,603r-10,4l240,612r-10,3l218,616r-13,2l193,618r-166,l71,491r92,l175,490r9,-3l188,484r3,-3l193,477r,-6l193,463r-2,-4l,xe" fillcolor="#005ca1" stroked="f">
                <v:path arrowok="t" o:connecttype="custom" o:connectlocs="0,0;76,0;132,150;181,0;256,0;167,255;164,262;162,267;159,273;156,279;152,284;148,288;144,292;139,296;135,299;130,302;126,304;120,306;115,308;109,308;102,309;96,309;13,309;35,246;81,246;87,245;92,244;94,242;95,241;96,239;96,236;96,232;95,230;0,0" o:connectangles="0,0,0,0,0,0,0,0,0,0,0,0,0,0,0,0,0,0,0,0,0,0,0,0,0,0,0,0,0,0,0,0,0,0"/>
              </v:shape>
              <v:shape id="Freeform 129" o:spid="_x0000_s1122" style="position:absolute;left:1384;top:2501;width:231;height:309;visibility:visible;mso-wrap-style:square;v-text-anchor:top" coordsize="461,618" path="m59,618r,-492l,126,46,,266,r19,1l303,4r19,5l339,15r17,9l373,34r15,12l404,61r13,15l429,92r10,16l447,126r7,19l459,165r2,19l461,205r,23l459,251r-5,21l448,292r-7,20l430,331r-11,18l405,365r-13,16l376,395r-15,10l343,416r-18,7l308,427r-20,3l268,432r-77,l191,618r-132,xm191,126r,180l231,306r10,l248,304r9,-3l266,300r8,-5l281,291r7,-5l294,280r6,-7l306,267r5,-7l315,252r1,-9l319,236r2,-9l321,218r,-10l319,199r-1,-9l315,182r-4,-7l306,166r-4,-6l296,153r-8,-6l282,141r-7,-5l268,133r-9,-3l250,128r-9,l232,126r-41,xe" fillcolor="#005ca1" stroked="f">
                <v:path arrowok="t" o:connecttype="custom" o:connectlocs="30,63;23,0;143,1;161,5;178,12;194,23;209,38;220,54;227,73;231,92;231,114;227,136;221,156;210,175;196,191;181,203;163,212;144,215;96,216;30,309;96,153;121,153;129,151;137,148;144,143;150,137;156,130;158,122;161,114;161,104;159,95;156,88;151,80;144,74;138,68;130,65;121,64;96,63" o:connectangles="0,0,0,0,0,0,0,0,0,0,0,0,0,0,0,0,0,0,0,0,0,0,0,0,0,0,0,0,0,0,0,0,0,0,0,0,0,0"/>
                <o:lock v:ext="edit" verticies="t"/>
              </v:shape>
              <v:shape id="Freeform 130" o:spid="_x0000_s1123" style="position:absolute;left:1624;top:2501;width:279;height:309;visibility:visible;mso-wrap-style:square;v-text-anchor:top" coordsize="557,618" path="m142,l364,,557,618r-140,l377,491r-195,l146,618,,618,155,126r-59,l142,xm275,159l211,381r138,l279,159r-4,xe" fillcolor="#005ca1" stroked="f">
                <v:path arrowok="t" o:connecttype="custom" o:connectlocs="71,0;182,0;279,309;209,309;189,246;91,246;73,309;0,309;78,63;48,63;71,0;138,80;106,191;175,191;140,80;138,80" o:connectangles="0,0,0,0,0,0,0,0,0,0,0,0,0,0,0,0"/>
                <o:lock v:ext="edit" verticies="t"/>
              </v:shape>
              <v:shape id="Freeform 131" o:spid="_x0000_s1124" style="position:absolute;left:1903;top:2501;width:278;height:309;visibility:visible;mso-wrap-style:square;v-text-anchor:top" coordsize="557,618" path="m276,159l212,381,147,618,,618,154,126r-57,l142,,364,,557,618r-139,l280,159r-4,xe" fillcolor="#005ca1" stroked="f">
                <v:path arrowok="t" o:connecttype="custom" o:connectlocs="138,80;106,191;73,309;0,309;77,63;48,63;71,0;182,0;278,309;209,309;140,80;138,80" o:connectangles="0,0,0,0,0,0,0,0,0,0,0,0"/>
              </v:shape>
              <v:shape id="Freeform 132" o:spid="_x0000_s1125" style="position:absolute;left:2181;top:2487;width:212;height:323;visibility:visible;mso-wrap-style:square;v-text-anchor:top" coordsize="423,646" path="m125,646r,-492l,154,43,28r242,l300,,423,,367,154r-108,l259,646r-134,xe" fillcolor="#005ca1" stroked="f">
                <v:path arrowok="t" o:connecttype="custom" o:connectlocs="63,323;63,77;0,77;22,14;143,14;150,0;212,0;184,77;130,77;130,323;63,323" o:connectangles="0,0,0,0,0,0,0,0,0,0,0"/>
              </v:shape>
              <v:shape id="Freeform 133" o:spid="_x0000_s1126" style="position:absolute;left:2388;top:2487;width:219;height:323;visibility:visible;mso-wrap-style:square;v-text-anchor:top" coordsize="440,646" path="m60,646r,-492l,154,46,28r256,l318,,440,,385,154r-192,l193,267r226,l378,386r-185,l193,519r228,l379,646r-319,xe" fillcolor="#005ca1" stroked="f">
                <v:path arrowok="t" o:connecttype="custom" o:connectlocs="30,323;30,77;0,77;23,14;150,14;158,0;219,0;192,77;96,77;96,134;209,134;188,193;96,193;96,260;210,260;189,323;30,323" o:connectangles="0,0,0,0,0,0,0,0,0,0,0,0,0,0,0,0,0"/>
              </v:shape>
              <v:shape id="Freeform 134" o:spid="_x0000_s1127" style="position:absolute;left:2612;top:2501;width:261;height:309;visibility:visible;mso-wrap-style:square;v-text-anchor:top" coordsize="522,618" path="m16,l170,r92,188l352,,506,,338,291,522,618r-155,l262,414,156,618,,618,177,291,16,xe" fillcolor="#005ca1" stroked="f">
                <v:path arrowok="t" o:connecttype="custom" o:connectlocs="8,0;85,0;131,94;176,0;253,0;169,146;261,309;184,309;131,207;78,309;0,309;89,146;8,0" o:connectangles="0,0,0,0,0,0,0,0,0,0,0,0,0"/>
              </v:shape>
              <v:shape id="Freeform 135" o:spid="_x0000_s1128" style="position:absolute;left:2873;top:2501;width:280;height:309;visibility:visible;mso-wrap-style:square;v-text-anchor:top" coordsize="561,618" path="m58,618r,-492l,126,44,,191,,309,199,427,,561,r,618l427,618r,-381l324,389r-22,l191,237r,381l58,618xe" fillcolor="#005ca1" stroked="f">
                <v:path arrowok="t" o:connecttype="custom" o:connectlocs="29,309;29,63;0,63;22,0;95,0;154,100;213,0;280,0;280,309;213,309;213,119;162,195;151,195;95,119;95,309;29,309" o:connectangles="0,0,0,0,0,0,0,0,0,0,0,0,0,0,0,0"/>
              </v:shape>
              <v:shape id="Freeform 136" o:spid="_x0000_s1129" style="position:absolute;left:3180;top:2501;width:279;height:309;visibility:visible;mso-wrap-style:square;v-text-anchor:top" coordsize="558,618" path="m143,l365,,558,618r-141,l377,491r-194,l148,618,,618,155,126r-58,l143,xm276,159l213,381r137,l281,159r-5,xe" fillcolor="#005ca1" stroked="f">
                <v:path arrowok="t" o:connecttype="custom" o:connectlocs="72,0;183,0;279,309;209,309;189,246;92,246;74,309;0,309;78,63;49,63;72,0;138,80;107,191;175,191;141,80;138,80" o:connectangles="0,0,0,0,0,0,0,0,0,0,0,0,0,0,0,0"/>
                <o:lock v:ext="edit" verticies="t"/>
              </v:shape>
              <v:shape id="Freeform 137" o:spid="_x0000_s1130" style="position:absolute;left:3459;top:2501;width:231;height:309;visibility:visible;mso-wrap-style:square;v-text-anchor:top" coordsize="461,618" path="m57,618r,-492l,126,45,,264,r21,1l303,4r18,5l338,15r18,9l372,34r15,12l402,61r15,15l429,92r10,16l446,126r8,19l458,165r3,19l461,205r,23l458,251r-4,21l448,292r-9,20l430,331r-12,18l405,365r-13,16l375,395r-16,10l343,416r-18,7l307,427r-19,3l267,432r-77,l190,618r-133,xm190,126r,180l230,306r9,l248,304r9,-3l264,300r9,-5l281,291r6,-5l294,280r6,-7l306,267r4,-7l313,252r3,-9l319,236r,-9l321,218r-2,-10l319,199r-3,-9l313,182r-3,-7l306,166r-5,-6l295,153r-7,-6l282,141r-7,-5l266,133r-8,-3l250,128r-9,l232,126r-42,xe" fillcolor="#005ca1" stroked="f">
                <v:path arrowok="t" o:connecttype="custom" o:connectlocs="29,63;23,0;143,1;161,5;178,12;194,23;209,38;220,54;227,73;231,92;231,114;227,136;220,156;209,175;196,191;180,203;163,212;144,215;95,216;29,309;95,153;120,153;129,151;137,148;144,143;150,137;155,130;158,122;160,114;160,104;158,95;155,88;151,80;144,74;138,68;129,65;121,64;95,63" o:connectangles="0,0,0,0,0,0,0,0,0,0,0,0,0,0,0,0,0,0,0,0,0,0,0,0,0,0,0,0,0,0,0,0,0,0,0,0,0,0"/>
                <o:lock v:ext="edit" verticies="t"/>
              </v:shape>
              <v:shape id="Freeform 138" o:spid="_x0000_s1131" style="position:absolute;left:3698;top:2501;width:256;height:309;visibility:visible;mso-wrap-style:square;v-text-anchor:top" coordsize="512,618" path="m59,618r,-492l,126,46,,192,r,237l342,,512,,308,288,506,618r-158,l192,343r,275l59,618xe" fillcolor="#005ca1" stroked="f">
                <v:path arrowok="t" o:connecttype="custom" o:connectlocs="30,309;30,63;0,63;23,0;96,0;96,119;171,0;256,0;154,144;253,309;174,309;96,172;96,309;30,309" o:connectangles="0,0,0,0,0,0,0,0,0,0,0,0,0,0"/>
              </v:shape>
              <v:shape id="Freeform 139" o:spid="_x0000_s1132" style="position:absolute;left:3951;top:2487;width:220;height:323;visibility:visible;mso-wrap-style:square;v-text-anchor:top" coordsize="439,646" path="m59,646r,-492l,154,46,28r256,l318,,439,,384,154r-192,l192,267r226,l377,386r-185,l192,519r228,l379,646r-320,xe" fillcolor="#005ca1" stroked="f">
                <v:path arrowok="t" o:connecttype="custom" o:connectlocs="30,323;30,77;0,77;23,14;151,14;159,0;220,0;192,77;96,77;96,134;209,134;189,193;96,193;96,260;210,260;190,323;30,323" o:connectangles="0,0,0,0,0,0,0,0,0,0,0,0,0,0,0,0,0"/>
              </v:shape>
              <v:shape id="Freeform 140" o:spid="_x0000_s1133" style="position:absolute;left:4176;top:2487;width:210;height:323;visibility:visible;mso-wrap-style:square;v-text-anchor:top" coordsize="422,646" path="m126,646r,-492l,154,43,28r241,l300,,422,,367,154r-108,l259,646r-133,xe" fillcolor="#005ca1" stroked="f">
                <v:path arrowok="t" o:connecttype="custom" o:connectlocs="63,323;63,77;0,77;21,14;141,14;149,0;210,0;183,77;129,77;129,323;63,323" o:connectangles="0,0,0,0,0,0,0,0,0,0,0"/>
              </v:shape>
              <v:shape id="Freeform 141" o:spid="_x0000_s1134" style="position:absolute;left:2683;top:1113;width:706;height:1144;visibility:visible;mso-wrap-style:square;v-text-anchor:top" coordsize="1411,2289" path="m506,134r,l497,171r-8,36l482,244r-6,35l472,315r-3,37l467,388r-1,35l441,394,415,365,389,337,362,309,336,282,307,256,279,229,250,204,220,178,191,155,159,131,128,107,97,85,65,63,34,42,,21,3,11,6,,506,134xm874,1350r27,22l926,1393r26,21l981,1433r26,18l1037,1470r28,17l1094,1503r31,16l1157,1534r31,15l1220,1562r31,12l1285,1586r33,11l1352,1606r15,4l1381,1613r15,4l1411,1620r-61,6l1290,1629r-31,l1228,1629r-31,l1167,1628r-31,-3l1105,1622r-31,-5l1043,1613r-31,-6l981,1601r-32,-7l918,1586r-13,-4l892,1579r,-30l890,1521r-1,-28l887,1463r-3,-28l881,1407r-3,-29l874,1350xm935,2289r-31,-32l871,2229r-33,-28l804,2176r20,-64l840,2047r15,-66l868,1916r9,-67l884,1781r6,-69l892,1644r56,25l1001,1696r53,31l1108,1760r25,18l1158,1796r25,19l1207,1836r25,19l1256,1876r23,22l1302,1920,935,2289xe" fillcolor="#00458e" stroked="f">
                <v:path arrowok="t" o:connecttype="custom" o:connectlocs="253,67;245,103;238,139;235,176;233,211;208,182;181,154;154,128;125,102;96,77;64,53;33,31;0,10;3,0;437,675;463,696;491,716;519,735;547,751;579,767;610,781;643,793;676,803;691,806;706,810;645,814;614,814;584,814;553,811;522,806;491,800;459,793;446,789;445,760;444,731;441,703;437,675;452,1128;419,1100;412,1056;428,990;439,924;445,856;474,834;527,863;567,889;592,907;616,927;640,949;468,1144" o:connectangles="0,0,0,0,0,0,0,0,0,0,0,0,0,0,0,0,0,0,0,0,0,0,0,0,0,0,0,0,0,0,0,0,0,0,0,0,0,0,0,0,0,0,0,0,0,0,0,0,0,0"/>
                <o:lock v:ext="edit" verticies="t"/>
              </v:shape>
              <v:shape id="Freeform 142" o:spid="_x0000_s1135" style="position:absolute;left:3321;top:1908;width:61;height:178;visibility:visible;mso-wrap-style:square;v-text-anchor:top" coordsize="122,355" path="m122,31r,-5l110,23,100,20,88,18,76,15,64,12,51,7,39,4,26,r,9l26,18r,10l26,38,49,37,74,35,98,34r24,-3xm8,312r9,8l26,329,,355,5,332,8,312xe" fillcolor="#04478f" stroked="f">
                <v:path arrowok="t" o:connecttype="custom" o:connectlocs="61,16;61,13;55,12;50,10;44,9;38,8;32,6;26,4;20,2;13,0;13,5;13,9;13,14;13,19;25,19;37,18;49,17;61,16;4,156;9,160;13,165;0,178;3,166;4,156" o:connectangles="0,0,0,0,0,0,0,0,0,0,0,0,0,0,0,0,0,0,0,0,0,0,0,0"/>
                <o:lock v:ext="edit" verticies="t"/>
              </v:shape>
              <v:shape id="Freeform 143" o:spid="_x0000_s1136" style="position:absolute;left:3292;top:1900;width:66;height:215;visibility:visible;mso-wrap-style:square;v-text-anchor:top" coordsize="131,430" path="m131,35r,-3l106,24,83,17,57,9,34,r1,18l35,35r,10l35,55r24,l83,55r23,-1l131,52r,-9l131,35xm20,288r17,14l51,317r17,15l83,346,,430,6,395r6,-35l16,324r4,-36xe" fillcolor="#0b4991" stroked="f">
                <v:path arrowok="t" o:connecttype="custom" o:connectlocs="66,18;66,16;53,12;42,9;29,5;17,0;18,9;18,18;18,23;18,28;30,28;42,28;53,27;66,26;66,22;66,18;10,144;19,151;26,159;34,166;42,173;0,215;3,198;6,180;8,162;10,144" o:connectangles="0,0,0,0,0,0,0,0,0,0,0,0,0,0,0,0,0,0,0,0,0,0,0,0,0,0"/>
                <o:lock v:ext="edit" verticies="t"/>
              </v:shape>
              <v:shape id="Freeform 144" o:spid="_x0000_s1137" style="position:absolute;left:3262;top:1891;width:72;height:254;visibility:visible;mso-wrap-style:square;v-text-anchor:top" coordsize="144,507" path="m144,52r,-9l144,34,118,26,95,17,71,8,47,r,13l47,25r,13l47,52r,10l47,72r24,l96,74r24,-2l144,72r,-10l144,52xm118,389r5,-23l126,346,104,325,81,305,59,286,37,268r-3,30l30,329r-3,30l22,389r-6,31l12,450,6,479,,507,118,389xe" fillcolor="#114b92" stroked="f">
                <v:path arrowok="t" o:connecttype="custom" o:connectlocs="72,26;72,22;72,17;59,13;48,9;36,4;24,0;24,7;24,13;24,19;24,26;24,31;24,36;36,36;48,37;60,36;72,36;72,31;72,26;59,195;62,183;63,173;52,163;41,153;30,143;19,134;17,149;15,165;14,180;11,195;8,210;6,225;3,240;0,254;59,195" o:connectangles="0,0,0,0,0,0,0,0,0,0,0,0,0,0,0,0,0,0,0,0,0,0,0,0,0,0,0,0,0,0,0,0,0,0,0"/>
                <o:lock v:ext="edit" verticies="t"/>
              </v:shape>
              <v:shape id="Freeform 145" o:spid="_x0000_s1138" style="position:absolute;left:3229;top:1880;width:81;height:298;visibility:visible;mso-wrap-style:square;v-text-anchor:top" coordsize="161,596" path="m161,75r,-17l160,40,136,31,111,21,87,11,64,r,20l65,37r,20l65,75r,8l65,92r24,2l112,95r24,l161,95r,-10l161,75xm126,470r6,-35l138,400r4,-36l146,328,124,309,102,291,80,274,58,256r-5,44l49,343r-6,43l35,428r-7,43l19,513r-9,41l,596,126,470xe" fillcolor="#164e94" stroked="f">
                <v:path arrowok="t" o:connecttype="custom" o:connectlocs="81,38;81,29;80,20;68,16;56,11;44,6;32,0;32,10;33,19;33,29;33,38;33,42;33,46;45,47;56,48;68,48;81,48;81,43;81,38;63,235;66,218;69,200;71,182;73,164;62,155;51,146;40,137;29,128;27,150;25,172;22,193;18,214;14,236;10,257;5,277;0,298;63,235" o:connectangles="0,0,0,0,0,0,0,0,0,0,0,0,0,0,0,0,0,0,0,0,0,0,0,0,0,0,0,0,0,0,0,0,0,0,0,0,0"/>
                <o:lock v:ext="edit" verticies="t"/>
              </v:shape>
              <v:shape id="Freeform 146" o:spid="_x0000_s1139" style="position:absolute;left:2928;top:1178;width:358;height:1034;visibility:visible;mso-wrap-style:square;v-text-anchor:top" coordsize="714,2067" path="m714,1478r,-14l714,1451r,-12l714,1426r-25,-12l664,1403r-24,-12l617,1379r,24l618,1429r,25l618,1478r,7l618,1491r25,3l667,1495r24,2l714,1498r,-10l714,1478xm667,1933r6,-28l679,1876r4,-30l689,1815r5,-30l697,1755r4,-31l704,1694r-22,-17l660,1660r-24,-16l614,1628r-5,56l602,1740r-7,57l586,1852r-12,55l562,1960r-13,54l534,2067,667,1933xm15,3r,l15,7r-2,5l7,6,,,15,3xe" fillcolor="#195095" stroked="f">
                <v:path arrowok="t" o:connecttype="custom" o:connectlocs="358,739;358,732;358,726;358,720;358,713;345,707;333,702;321,696;309,690;309,702;310,715;310,727;310,739;310,743;310,746;322,747;334,748;346,749;358,749;358,744;358,739;334,967;337,953;340,938;342,923;345,908;348,893;349,878;351,862;353,847;342,839;331,830;319,822;308,814;305,842;302,870;298,899;294,926;288,954;282,980;275,1007;268,1034;334,967;8,2;8,2;8,4;7,6;4,3;0,0;8,2" o:connectangles="0,0,0,0,0,0,0,0,0,0,0,0,0,0,0,0,0,0,0,0,0,0,0,0,0,0,0,0,0,0,0,0,0,0,0,0,0,0,0,0,0,0,0,0,0,0,0,0,0,0"/>
                <o:lock v:ext="edit" verticies="t"/>
              </v:shape>
              <v:shape id="Freeform 147" o:spid="_x0000_s1140" style="position:absolute;left:2880;top:1165;width:382;height:1084;visibility:visible;mso-wrap-style:square;v-text-anchor:top" coordsize="765,2168" path="m765,1505r,-18l765,1467r-1,-17l764,1430r-26,-12l713,1405r-23,-12l664,1378r2,31l667,1442r2,31l669,1505r,7l693,1515r23,3l741,1521r24,1l765,1513r,-8xm700,2026r10,-42l719,1943r9,-42l735,1858r8,-42l749,1773r4,-43l758,1686r-24,-15l712,1655r-24,-15l666,1625r-6,71l653,1766r-11,70l629,1904r-13,67l598,2038r-19,66l558,2168,700,2026xm113,30r,l110,46r-5,16l101,79,98,94,74,70,51,46,25,22,,,113,30xe" fillcolor="#1d5297" stroked="f">
                <v:path arrowok="t" o:connecttype="custom" o:connectlocs="382,753;382,744;382,734;382,725;382,715;369,709;356,703;345,697;332,689;333,705;333,721;334,737;334,753;334,756;346,758;358,759;370,761;382,761;382,757;382,753;350,1013;355,992;359,972;364,951;367,929;371,908;374,887;376,865;379,843;367,836;356,828;344,820;333,813;330,848;326,883;321,918;314,952;308,986;299,1019;289,1052;279,1084;350,1013;56,15;56,15;55,23;52,31;50,40;49,47;37,35;25,23;12,11;0,0;56,15" o:connectangles="0,0,0,0,0,0,0,0,0,0,0,0,0,0,0,0,0,0,0,0,0,0,0,0,0,0,0,0,0,0,0,0,0,0,0,0,0,0,0,0,0,0,0,0,0,0,0,0,0,0,0,0,0"/>
                <o:lock v:ext="edit" verticies="t"/>
              </v:shape>
              <v:shape id="Freeform 148" o:spid="_x0000_s1141" style="position:absolute;left:2826;top:1150;width:412;height:1107;visibility:visible;mso-wrap-style:square;v-text-anchor:top" coordsize="824,2215" path="m824,1535r,-24l824,1486r-1,-26l823,1436r-25,-13l771,1408r-24,-15l722,1377r3,39l727,1456r1,38l730,1533r23,4l777,1542r24,3l824,1548r,-6l824,1535xm219,69r-6,-6l206,57,,,52,43r49,45l148,136r47,47l200,155r6,-30l212,97r7,-28xm740,2124r15,-53l768,2017r12,-53l792,1909r9,-55l808,1797r7,-56l820,1685r-24,-15l774,1655r-24,-14l727,1628r-5,73l715,1772r-11,71l693,1913r-15,70l661,2051r-20,67l620,2185r15,15l650,2215r90,-91xe" fillcolor="#215498" stroked="f">
                <v:path arrowok="t" o:connecttype="custom" o:connectlocs="412,767;412,755;412,743;412,730;412,718;399,711;386,704;374,696;361,688;363,708;364,728;364,747;365,766;377,768;389,771;401,772;412,774;412,771;412,767;110,34;107,31;103,28;0,0;26,21;51,44;74,68;98,91;100,77;103,62;106,48;110,34;370,1062;378,1035;384,1008;390,982;396,954;401,927;404,898;408,870;410,842;398,835;387,827;375,820;364,814;361,850;358,886;352,921;347,956;339,991;331,1025;321,1059;310,1092;318,1100;325,1107;370,1062" o:connectangles="0,0,0,0,0,0,0,0,0,0,0,0,0,0,0,0,0,0,0,0,0,0,0,0,0,0,0,0,0,0,0,0,0,0,0,0,0,0,0,0,0,0,0,0,0,0,0,0,0,0,0,0,0,0,0"/>
                <o:lock v:ext="edit" verticies="t"/>
              </v:shape>
              <v:shape id="Freeform 149" o:spid="_x0000_s1142" style="position:absolute;left:2765;top:1134;width:449;height:1123;visibility:visible;mso-wrap-style:square;v-text-anchor:top" coordsize="898,2247" path="m898,1567r,-32l896,1504r-1,-33l893,1440r-25,-15l842,1409r-25,-18l793,1373r3,46l799,1464r1,46l802,1556r23,5l849,1565r25,4l898,1574r,-7xm327,156l303,132,280,108,254,84,229,62,,,41,31,83,64r40,32l161,130r39,36l237,202r35,37l308,277r4,-31l316,217r5,-30l327,156xm787,2230r21,-64l827,2100r18,-67l858,1966r13,-68l882,1828r7,-70l895,1687r-24,-14l848,1660r-24,-13l800,1635r-3,71l790,1777r-9,69l771,1916r-14,68l741,2051r-19,66l703,2183r17,15l737,2214r17,16l771,2247r16,-17xe" fillcolor="#24569a" stroked="f">
                <v:path arrowok="t" o:connecttype="custom" o:connectlocs="449,783;449,767;448,752;448,735;447,720;434,712;421,704;409,695;397,686;398,709;400,732;400,755;401,778;413,780;425,782;437,784;449,787;449,783;164,78;152,66;140,54;127,42;115,31;0,0;21,15;42,32;62,48;81,65;100,83;119,101;136,119;154,138;156,123;158,108;161,93;164,78;394,1115;404,1083;414,1050;423,1016;429,983;436,949;441,914;445,879;448,843;436,836;424,830;412,823;400,817;399,853;395,888;391,923;386,958;379,992;371,1025;361,1058;352,1091;360,1099;369,1107;377,1115;386,1123;394,1115" o:connectangles="0,0,0,0,0,0,0,0,0,0,0,0,0,0,0,0,0,0,0,0,0,0,0,0,0,0,0,0,0,0,0,0,0,0,0,0,0,0,0,0,0,0,0,0,0,0,0,0,0,0,0,0,0,0,0,0,0,0,0,0,0,0"/>
                <o:lock v:ext="edit" verticies="t"/>
              </v:shape>
              <v:shape id="Freeform 150" o:spid="_x0000_s1143" style="position:absolute;left:2692;top:1115;width:498;height:1127;visibility:visible;mso-wrap-style:square;v-text-anchor:top" coordsize="996,2256" path="m996,1604r-2,-39l993,1527r-2,-40l988,1448r-26,-18l935,1411r-25,-19l885,1372r6,52l895,1476r3,54l898,1583r1,l923,1589r24,6l970,1600r26,4xm461,254l414,207,367,159,318,114,266,71,,,62,40r61,42l182,128r56,46l294,223r54,52l398,327r50,56l450,351r3,-33l457,287r4,-33xm886,2256r21,-67l927,2122r17,-68l959,1984r11,-70l981,1843r7,-71l993,1699r-24,-13l945,1674r-23,-12l898,1652r-3,69l891,1791r-9,68l871,1926r-12,67l845,2060r-18,64l808,2188r19,16l848,2222r19,16l886,2256xe" fillcolor="#29589c" stroked="f">
                <v:path arrowok="t" o:connecttype="custom" o:connectlocs="498,801;497,782;497,763;496,743;494,723;481,714;468,705;455,695;443,685;446,711;448,737;449,764;449,791;450,791;462,794;474,797;485,799;498,801;231,127;207,103;184,79;159,57;133,35;0,0;31,20;62,41;91,64;119,87;147,111;174,137;199,163;224,191;225,175;227,159;229,143;231,127;443,1127;454,1094;464,1060;472,1026;480,991;485,956;491,921;494,885;497,849;485,842;473,836;461,830;449,825;448,860;446,895;441,929;436,962;430,996;423,1029;414,1061;404,1093;414,1101;424,1110;434,1118;443,1127" o:connectangles="0,0,0,0,0,0,0,0,0,0,0,0,0,0,0,0,0,0,0,0,0,0,0,0,0,0,0,0,0,0,0,0,0,0,0,0,0,0,0,0,0,0,0,0,0,0,0,0,0,0,0,0,0,0,0,0,0,0,0,0,0"/>
                <o:lock v:ext="edit" verticies="t"/>
              </v:shape>
              <v:shape id="Freeform 151" o:spid="_x0000_s1144" style="position:absolute;left:2681;top:1113;width:485;height:1112;visibility:visible;mso-wrap-style:square;v-text-anchor:top" coordsize="971,2225" path="m971,1598r-2,-46l968,1506r-3,-45l962,1415r-28,-20l906,1372r-27,-22l854,1326r4,30l861,1387r3,30l867,1448r3,30l872,1509r1,31l875,1571r11,5l898,1579r12,3l923,1586r12,3l947,1592r12,3l971,1598xm477,319l441,281,406,244,369,208,330,172,292,138,252,106,210,73,169,42,11,,8,11,5,22,2,34,,45,33,65,65,88r33,22l130,134r32,24l193,181r31,26l253,232r30,27l311,285r28,29l366,342r28,28l419,400r27,29l471,459r,-34l472,389r2,-35l477,319xm872,2225r20,-66l910,2093r16,-67l940,1958r10,-70l959,1819r7,-71l969,1677r-23,-12l922,1655r-24,-11l875,1634r-3,68l867,1770r-6,67l851,1904r-12,65l826,2035r-17,64l790,2161r21,15l832,2192r19,15l872,2225xe" fillcolor="#2c5b9d" stroked="f">
                <v:path arrowok="t" o:connecttype="custom" o:connectlocs="484,776;482,730;467,697;439,675;429,678;432,708;435,739;436,770;443,788;455,791;467,794;479,797;238,159;203,122;165,86;126,53;84,21;4,5;1,17;16,32;49,55;81,79;112,103;141,129;169,157;197,185;223,214;235,212;237,177;436,1112;455,1046;470,979;479,909;484,838;461,827;437,817;433,885;425,952;413,1017;395,1080;416,1096;436,1112" o:connectangles="0,0,0,0,0,0,0,0,0,0,0,0,0,0,0,0,0,0,0,0,0,0,0,0,0,0,0,0,0,0,0,0,0,0,0,0,0,0,0,0,0,0"/>
                <o:lock v:ext="edit" verticies="t"/>
              </v:shape>
              <v:shape id="Freeform 152" o:spid="_x0000_s1145" style="position:absolute;left:2675;top:1113;width:466;height:1095;visibility:visible;mso-wrap-style:square;v-text-anchor:top" coordsize="934,2191" path="m934,1586r,-53l931,1479r-4,-52l921,1375r-30,-26l861,1323r-28,-28l807,1267r6,36l819,1338r4,36l827,1410r5,35l835,1482r1,37l838,1555r23,9l885,1571r25,8l934,1586xm484,386l434,330,384,278,330,226,274,177,218,131,159,85,98,43,36,3,23,,17,24,11,48,6,71,,95r36,22l70,141r34,24l138,190r33,25l202,242r32,27l264,297r31,28l324,354r29,29l381,414r28,32l435,477r26,33l486,542r-2,-38l483,465r,-40l484,386xm844,2191r19,-64l881,2063r14,-67l907,1929r11,-67l927,1794r4,-70l934,1655r-24,-11l887,1634r-24,-9l839,1616r-1,67l833,1750r-6,65l819,1880r-12,64l795,2008r-16,62l761,2133r21,13l802,2161r21,15l844,2191xe" fillcolor="#2e5d9f" stroked="f">
                <v:path arrowok="t" o:connecttype="custom" o:connectlocs="466,766;463,713;445,674;416,647;406,651;411,687;415,722;417,759;430,782;454,789;241,193;192,139;137,88;79,42;18,1;8,12;3,35;18,58;52,82;85,107;117,134;147,162;176,191;204,223;230,255;241,252;241,212;421,1095;440,1031;453,964;463,897;466,827;443,817;419,808;416,875;409,940;397,1004;380,1066;400,1080;421,1095" o:connectangles="0,0,0,0,0,0,0,0,0,0,0,0,0,0,0,0,0,0,0,0,0,0,0,0,0,0,0,0,0,0,0,0,0,0,0,0,0,0,0,0"/>
                <o:lock v:ext="edit" verticies="t"/>
              </v:shape>
              <v:shape id="Freeform 153" o:spid="_x0000_s1146" style="position:absolute;left:2671;top:1135;width:447;height:1058;visibility:visible;mso-wrap-style:square;v-text-anchor:top" coordsize="894,2116" path="m894,1526r-2,-31l891,1464r-2,-31l886,1403r-3,-31l880,1342r-3,-31l873,1281r-34,-32l806,1216r-29,-36l747,1145r10,43l766,1229r8,43l780,1315r6,45l790,1403r4,45l796,1492r24,9l845,1510r23,9l894,1526xm490,414l465,384,438,355,413,325,385,297,358,269,330,240,302,214,272,187,243,162,212,136,181,113,149,89,117,65,84,43,52,20,19,,13,25,7,52,3,77,,102r37,24l74,153r35,25l145,206r34,28l213,263r33,31l278,323r31,33l340,389r30,32l398,456r28,34l454,525r27,36l506,598r-7,-44l494,508r-3,-46l490,414xm809,2116r19,-62l845,1990r13,-66l870,1859r10,-67l886,1725r5,-68l894,1589r-24,-9l846,1571r-23,-7l797,1555r,4l797,1564r,65l793,1693r-6,62l780,1817r-11,63l757,1941r-14,61l726,2061r21,13l768,2088r21,13l809,2116xe" fillcolor="#315fa1" stroked="f">
                <v:path arrowok="t" o:connecttype="custom" o:connectlocs="446,748;445,717;442,686;439,656;420,625;389,590;379,594;387,636;393,680;397,724;410,751;434,760;245,207;219,178;193,149;165,120;136,94;106,68;75,45;42,22;10,0;4,26;0,51;37,77;73,103;107,132;139,162;170,195;199,228;227,263;253,299;247,254;245,207;414,1027;429,962;440,896;446,829;435,790;412,782;399,780;399,815;394,878;385,940;372,1001;374,1037;395,1051" o:connectangles="0,0,0,0,0,0,0,0,0,0,0,0,0,0,0,0,0,0,0,0,0,0,0,0,0,0,0,0,0,0,0,0,0,0,0,0,0,0,0,0,0,0,0,0,0,0"/>
                <o:lock v:ext="edit" verticies="t"/>
              </v:shape>
              <v:shape id="Freeform 154" o:spid="_x0000_s1147" style="position:absolute;left:2667;top:1161;width:427;height:1018;visibility:visible;mso-wrap-style:square;v-text-anchor:top" coordsize="853,2038" path="m852,1460r-2,-36l849,1387r-3,-37l841,1315r-4,-36l833,1243r-6,-35l821,1172r-23,-24l778,1124r-21,-25l738,1074r-19,-25l701,1022,683,995,667,968r18,54l699,1077r15,56l726,1190r10,56l744,1304r6,58l754,1421r24,11l803,1442r24,9l852,1460xm500,447l475,415,449,382,423,351,395,319,367,288,338,259,309,230,278,202,248,174,216,147,185,120,152,95,118,70,84,46,50,22,14,,10,27,7,52,3,79,,106r43,28l82,164r42,31l162,227r39,35l238,296r37,35l309,369r34,38l377,446r31,40l439,526r28,42l495,611r27,44l548,700r-8,-32l531,637r-8,-31l517,575r-6,-31l507,511r-4,-31l500,447xm775,2038r18,-63l809,1913r12,-64l833,1785r8,-65l847,1655r5,-67l853,1521r-23,-7l804,1505r-23,-8l757,1491r,12l757,1514r-1,62l753,1635r-6,61l739,1756r-9,59l719,1873r-14,56l690,1986r21,12l733,2011r21,13l775,2038xe" fillcolor="#3361a2" stroked="f">
                <v:path arrowok="t" o:connecttype="custom" o:connectlocs="425,711;423,674;419,639;414,603;399,573;379,549;360,524;342,497;343,510;357,566;368,622;375,680;389,715;414,725;250,223;225,191;198,159;169,129;139,101;108,73;76,47;42,23;7,0;4,26;0,53;41,82;81,113;119,148;155,184;189,223;220,263;248,305;274,350;266,318;259,287;254,255;250,223;397,987;411,924;421,859;426,793;415,756;391,748;379,751;378,787;374,847;365,907;353,964;356,998;377,1011" o:connectangles="0,0,0,0,0,0,0,0,0,0,0,0,0,0,0,0,0,0,0,0,0,0,0,0,0,0,0,0,0,0,0,0,0,0,0,0,0,0,0,0,0,0,0,0,0,0,0,0,0,0"/>
                <o:lock v:ext="edit" verticies="t"/>
              </v:shape>
              <v:shape id="Freeform 155" o:spid="_x0000_s1148" style="position:absolute;left:2532;top:1149;width:538;height:1017;visibility:visible;mso-wrap-style:square;v-text-anchor:top" coordsize="1075,2035" path="m1075,1538r,-5l1075,1529r-23,-6l1028,1515r-25,-6l979,1503r,18l979,1538r,59l976,1653r-6,58l964,1768r-8,56l944,1879r-12,55l917,1987r22,12l961,2010r21,12l1004,2035r17,-59l1035,1915r12,-61l1058,1791r7,-62l1071,1667r3,-64l1075,1538xm1074,1466r-2,-44l1068,1377r-4,-43l1058,1289r-6,-43l1044,1203r-9,-41l1025,1119r-22,-30l981,1058r-21,-31l939,995,920,963,902,930,886,896,870,862,855,828,842,792,830,756,818,721,808,684r-9,-36l790,611r-6,-39l759,535,732,499,704,464,677,430,648,395,618,363,587,330,556,297,524,268,491,238,457,208,423,180,387,152,352,127,315,100,278,76r-4,27l271,130r-3,26l266,183r37,27l340,237r36,28l410,294r34,30l478,355r32,33l541,421r30,34l601,489r29,36l657,560r26,37l710,635r24,38l757,713r23,40l802,793r20,42l842,877r17,41l876,961r16,45l905,1050r14,45l932,1140r10,46l951,1232r9,47l966,1327r6,47l976,1422r24,12l1024,1445r25,11l1074,1466xm12,41l6,21,,,9,14r9,13l27,39r8,13l24,46,12,41xe" fillcolor="#3564a4" stroked="f">
                <v:path arrowok="t" o:connecttype="custom" o:connectlocs="538,766;526,761;502,754;490,760;490,798;485,855;478,912;466,967;470,999;491,1011;511,988;524,927;533,864;537,801;537,733;534,688;529,644;522,601;513,559;491,529;470,497;451,465;435,431;421,396;409,360;400,324;392,286;366,249;339,215;309,181;278,148;246,119;212,90;176,63;139,38;136,65;133,91;170,118;205,147;239,177;271,210;301,244;329,280;355,317;379,356;401,396;421,438;438,480;453,525;466,570;476,616;483,663;488,711;512,722;537,733;3,10;5,7;14,19;12,23" o:connectangles="0,0,0,0,0,0,0,0,0,0,0,0,0,0,0,0,0,0,0,0,0,0,0,0,0,0,0,0,0,0,0,0,0,0,0,0,0,0,0,0,0,0,0,0,0,0,0,0,0,0,0,0,0,0,0,0,0,0,0"/>
                <o:lock v:ext="edit" verticies="t"/>
              </v:shape>
              <v:shape id="Freeform 156" o:spid="_x0000_s1149" style="position:absolute;left:2532;top:1149;width:514;height:1004;visibility:visible;mso-wrap-style:square;v-text-anchor:top" coordsize="1028,2010" path="m1028,1538r,-11l1028,1515r-25,-6l979,1503r-23,-6l932,1493r,12l932,1515r,12l932,1538r-2,56l927,1649r-4,55l917,1757r-9,54l898,1864r-10,52l873,1967r22,10l917,1987r22,12l961,2010r15,-57l990,1897r11,-58l1010,1780r8,-60l1024,1659r3,-59l1028,1538xm1025,1445r-4,-59l1015,1328r-8,-58l997,1214r-12,-57l970,1101r-14,-55l938,992,920,960,902,927,886,894,870,862,856,828,843,793,830,758,819,724,793,679,766,635,738,592,710,550,679,510,648,470,614,431,580,393,546,355,509,320,472,286,433,251,395,219,353,188,314,158,271,130r-3,26l266,185r-1,28l263,241r34,25l331,292r33,26l396,346r31,29l459,404r29,30l516,465r28,31l572,529r26,33l624,596r24,34l672,666r23,35l717,737r21,37l757,813r20,38l794,890r18,39l827,969r15,41l856,1050r12,42l880,1134r10,43l899,1220r9,43l916,1306r6,44l926,1395r24,13l975,1422r25,12l1025,1445xm27,101l22,81,16,58,12,45,7,30,4,15,,,22,33,44,64,65,97r21,34l71,124,56,116,41,109,27,101xe" fillcolor="#3766a6" stroked="f">
                <v:path arrowok="t" o:connecttype="custom" o:connectlocs="514,763;502,754;478,748;466,752;466,763;465,796;462,851;454,905;444,957;448,988;470,999;488,976;501,919;509,859;514,799;513,722;508,663;499,606;485,550;469,496;451,463;435,431;422,396;410,362;383,317;355,275;324,235;290,196;255,160;217,125;177,94;136,65;133,92;132,120;166,146;198,173;230,202;258,232;286,264;312,298;336,333;359,368;379,406;397,445;414,484;428,524;440,566;450,609;458,652;463,697;488,710;513,722;11,40;6,22;2,7;11,16;33,48;36,62;21,54" o:connectangles="0,0,0,0,0,0,0,0,0,0,0,0,0,0,0,0,0,0,0,0,0,0,0,0,0,0,0,0,0,0,0,0,0,0,0,0,0,0,0,0,0,0,0,0,0,0,0,0,0,0,0,0,0,0,0,0,0,0,0"/>
                <o:lock v:ext="edit" verticies="t"/>
              </v:shape>
              <v:shape id="Freeform 157" o:spid="_x0000_s1150" style="position:absolute;left:2538;top:1169;width:484;height:973;visibility:visible;mso-wrap-style:square;v-text-anchor:top" coordsize="967,1946" path="m967,1497r,-17l967,1462r-23,-6l920,1452r-25,-4l871,1445r,13l871,1470r,13l873,1497r-2,53l868,1603r-4,52l858,1707r-8,51l840,1808r-10,51l816,1908r23,9l861,1926r22,10l905,1946r15,-53l932,1838r12,-55l952,1727r6,-57l964,1612r3,-56l967,1497xm964,1381r-4,-48l954,1286r-6,-48l939,1191r-9,-46l920,1099r-13,-45l893,1009,880,965,864,920,847,877,830,836,810,794,790,752,768,711,745,672,722,632,698,594,671,556,645,519,618,484,589,448,559,414,529,380,498,347,466,314,432,283,398,253,364,224,328,196,291,169,254,142r-1,30l251,202r,29l253,259r29,24l313,308r30,26l373,359r28,27l427,412r28,29l481,470r25,29l531,528r24,31l578,591r22,32l623,654r20,35l664,721r19,34l701,791r18,34l735,861r16,37l766,934r13,37l793,1009r12,38l816,1085r11,39l836,1164r8,38l850,1243r8,40l862,1324r25,15l913,1354r25,13l964,1381xm23,11l12,5,,,1,8r3,9l10,44r6,25l22,95r4,25l49,132r22,12l93,155r22,14l94,127,72,87,49,49,23,11xe" fillcolor="#3968a8" stroked="f">
                <v:path arrowok="t" o:connecttype="custom" o:connectlocs="484,740;472,728;448,724;436,729;436,742;436,775;432,828;425,879;415,930;420,959;442,968;460,947;472,892;479,835;484,778;482,691;477,643;470,596;460,550;447,505;432,460;415,418;395,376;373,336;349,297;323,260;295,224;265,190;233,157;199,127;164,98;127,71;126,101;127,130;157,154;187,180;214,206;241,235;266,264;289,296;312,327;332,361;351,396;368,431;383,467;397,505;408,543;418,582;425,622;431,662;457,677;482,691;6,3;1,4;5,22;11,48;25,66;47,78;47,64;25,25" o:connectangles="0,0,0,0,0,0,0,0,0,0,0,0,0,0,0,0,0,0,0,0,0,0,0,0,0,0,0,0,0,0,0,0,0,0,0,0,0,0,0,0,0,0,0,0,0,0,0,0,0,0,0,0,0,0,0,0,0,0,0,0"/>
                <o:lock v:ext="edit" verticies="t"/>
              </v:shape>
              <v:shape id="Freeform 158" o:spid="_x0000_s1151" style="position:absolute;left:2545;top:1199;width:453;height:933;visibility:visible;mso-wrap-style:square;v-text-anchor:top" coordsize="905,1866" path="m905,1437r,-11l905,1414r,-10l905,1392r-25,-4l856,1385r-24,-5l807,1377r2,15l809,1407r,15l809,1437r-2,51l806,1539r-5,49l795,1638r-7,49l779,1735r-10,49l757,1832r22,7l801,1848r23,9l846,1866r15,-51l871,1763r10,-53l890,1656r6,-53l900,1548r3,-55l905,1437xm899,1294r-6,-45l889,1205r-8,-43l872,1119r-9,-43l853,1033,841,991,829,949,815,909,800,868,785,828,767,789,750,750,730,712,711,673,690,636,668,600,645,565,621,529,597,495,571,461,545,428,517,395,489,364,461,333,432,303,400,274,369,245,337,217,304,191,270,165,236,140r,31l238,201r,31l241,263r26,23l294,308r27,24l347,355r25,24l396,404r24,27l443,458r24,27l489,511r21,29l531,568r20,29l571,627r19,30l608,687r17,31l642,749r16,33l673,813r14,32l701,878r13,34l726,946r12,35l748,1015r10,35l767,1085r8,35l782,1156r8,37l794,1229r25,17l846,1263r26,16l899,1294xm59,30l44,23,29,15,14,8,,,5,30r6,30l16,90r4,29l50,136r29,16l108,170r28,18l118,146,99,107,79,67,59,30xe" fillcolor="#3c6aaa" stroked="f">
                <v:path arrowok="t" o:connecttype="custom" o:connectlocs="453,713;453,702;440,694;416,690;405,696;405,711;404,744;401,794;394,844;385,892;390,920;412,929;431,908;441,855;448,802;452,747;450,647;445,603;436,560;427,517;415,475;400,434;384,395;365,356;345,318;323,283;299,248;273,214;245,182;216,152;185,123;152,96;118,70;119,101;121,132;147,154;174,178;198,202;222,229;245,256;266,284;286,314;304,344;321,375;337,407;351,439;363,473;374,508;384,543;391,578;397,615;423,632;450,647;22,12;7,4;3,15;8,45;25,68;54,85;59,73;40,34" o:connectangles="0,0,0,0,0,0,0,0,0,0,0,0,0,0,0,0,0,0,0,0,0,0,0,0,0,0,0,0,0,0,0,0,0,0,0,0,0,0,0,0,0,0,0,0,0,0,0,0,0,0,0,0,0,0,0,0,0,0,0,0,0"/>
                <o:lock v:ext="edit" verticies="t"/>
              </v:shape>
              <v:shape id="Freeform 159" o:spid="_x0000_s1152" style="position:absolute;left:2551;top:1229;width:423;height:894;visibility:visible;mso-wrap-style:square;v-text-anchor:top" coordsize="847,1788" path="m847,1377r-2,-14l845,1350r,-12l845,1325r-24,-5l796,1317r-23,-1l749,1313r,16l749,1345r1,17l750,1377r-1,49l746,1475r-3,47l737,1571r-7,46l721,1665r-9,46l700,1757r22,6l746,1772r22,7l790,1788r14,-49l814,1688r10,-50l832,1587r6,-52l842,1483r3,-53l847,1377xm836,1204r-4,-41l824,1123r-6,-41l810,1044r-9,-40l790,965,779,927,767,889,753,851,740,814,725,778,709,741,693,705,675,671,657,635,638,601,617,569,597,534,574,503,552,471,529,439,505,408,480,379,455,350,429,321,401,292,375,266,347,239,317,214,287,188,256,163,227,139r1,33l230,206r3,33l237,270r46,42l329,355r43,46l412,447r40,49l489,546r34,52l555,652r31,55l614,763r25,58l663,880r21,61l702,1002r14,64l728,1128r27,21l781,1167r27,19l836,1204xm89,49l67,35,45,24,23,12,,,5,30,9,58r5,29l15,117r36,21l86,160r34,22l154,206,139,166,123,126,107,86,89,49xe" fillcolor="#3f6cab" stroked="f">
                <v:path arrowok="t" o:connecttype="custom" o:connectlocs="422,682;422,669;410,660;386,658;374,665;375,681;374,713;371,761;365,809;356,856;361,882;384,890;402,870;412,819;419,768;422,715;418,602;412,562;405,522;395,483;383,445;370,407;354,371;337,336;319,301;298,267;276,236;252,204;227,175;200,146;173,120;143,94;113,70;115,103;118,135;164,178;206,224;244,273;277,326;307,382;331,440;351,501;364,564;390,584;418,602;33,18;11,6;2,15;7,44;25,69;60,91;69,83;53,43" o:connectangles="0,0,0,0,0,0,0,0,0,0,0,0,0,0,0,0,0,0,0,0,0,0,0,0,0,0,0,0,0,0,0,0,0,0,0,0,0,0,0,0,0,0,0,0,0,0,0,0,0,0,0,0,0"/>
                <o:lock v:ext="edit" verticies="t"/>
              </v:shape>
              <v:shape id="Freeform 160" o:spid="_x0000_s1153" style="position:absolute;left:2556;top:1259;width:394;height:856;visibility:visible;mso-wrap-style:square;v-text-anchor:top" coordsize="789,1713" path="m789,1318r,-15l789,1288r,-15l787,1258r-23,-1l740,1254r-25,-2l691,1252r2,17l693,1285r,16l693,1318r,47l690,1413r-5,46l681,1505r-8,46l666,1595r-10,45l645,1684r22,6l691,1698r22,6l737,1713r12,-48l759,1616r9,-48l775,1519r6,-50l786,1420r1,-51l789,1318xm774,1110r-4,-36l762,1037r-7,-36l747,966r-9,-35l728,896,718,862,706,827,694,793,681,759,667,726,653,694,638,663,622,630,605,599,588,568,570,538,551,508,531,478,511,449,490,421,469,392,447,366,423,339,400,312,376,285,352,260,327,236,301,213,274,189,247,167,221,144r3,36l228,216r5,35l240,287r38,35l315,361r36,40l385,441r32,43l448,527r30,45l506,618r25,48l556,713r23,49l599,813r18,50l633,915r15,54l662,1022r26,24l716,1068r30,21l774,1110xm116,69l88,51,59,33,30,17,,,5,28,6,58,9,86r,30l51,141r39,27l130,196r39,30l157,186,144,146,130,107,116,69xe" fillcolor="#416fad" stroked="f">
                <v:path arrowok="t" o:connecttype="custom" o:connectlocs="394,651;394,636;382,628;357,626;346,634;346,650;346,682;342,729;336,775;328,820;333,845;356,852;374,832;384,784;390,734;393,684;387,555;381,518;373,483;364,448;353,413;340,379;326,347;311,315;294,284;275,254;255,224;234,196;211,169;188,142;163,118;137,94;110,72;114,108;120,143;157,180;192,220;224,263;253,309;278,356;299,406;316,457;331,511;358,534;387,555;44,25;15,8;2,14;4,43;25,70;65,98;78,93;65,53" o:connectangles="0,0,0,0,0,0,0,0,0,0,0,0,0,0,0,0,0,0,0,0,0,0,0,0,0,0,0,0,0,0,0,0,0,0,0,0,0,0,0,0,0,0,0,0,0,0,0,0,0,0,0,0,0"/>
                <o:lock v:ext="edit" verticies="t"/>
              </v:shape>
              <v:shape id="Freeform 161" o:spid="_x0000_s1154" style="position:absolute;left:2559;top:1288;width:367;height:819;visibility:visible;mso-wrap-style:square;v-text-anchor:top" coordsize="735,1640" path="m735,1260r,-15l734,1228r,-16l734,1196r-25,-2l685,1194r-24,-1l638,1193r,16l638,1227r1,16l639,1260r-1,46l636,1352r-4,44l627,1441r-7,44l613,1528r-11,45l592,1614r24,6l638,1626r23,6l685,1640r12,-46l706,1548r9,-48l722,1454r6,-49l731,1358r3,-49l735,1260xm713,1011l701,949,687,885,667,824,648,763,624,704,599,646,571,590,540,535,508,481,474,429,437,379,397,330,357,284,314,238,268,195,222,153r6,42l234,235r9,40l253,314r30,31l311,377r26,33l364,443r25,34l414,513r23,35l459,585r20,37l499,661r19,39l536,740r14,40l565,821r15,42l592,905r28,28l651,961r31,25l713,1011xm139,89l105,65,71,43,36,21,,,3,28r,29l5,86r,29l50,144r45,33l139,211r42,34l176,227r-3,-19l167,189r-4,-20l157,149r-6,-20l145,109,139,89xe" fillcolor="#4371af" stroked="f">
                <v:path arrowok="t" o:connecttype="custom" o:connectlocs="367,622;367,605;354,596;330,596;319,604;319,621;319,652;316,697;310,742;301,786;308,809;330,815;348,796;357,749;364,702;367,654;356,505;343,442;324,381;299,323;270,267;237,214;198,165;157,119;111,76;117,117;126,157;155,188;182,221;207,256;229,292;249,330;268,370;282,410;296,452;325,480;356,505;52,32;18,10;1,14;2,43;25,72;69,105;88,113;83,94;78,74;72,54" o:connectangles="0,0,0,0,0,0,0,0,0,0,0,0,0,0,0,0,0,0,0,0,0,0,0,0,0,0,0,0,0,0,0,0,0,0,0,0,0,0,0,0,0,0,0,0,0,0,0"/>
                <o:lock v:ext="edit" verticies="t"/>
              </v:shape>
              <v:shape id="Freeform 162" o:spid="_x0000_s1155" style="position:absolute;left:2559;top:1317;width:343;height:784;visibility:visible;mso-wrap-style:square;v-text-anchor:top" coordsize="685,1568" path="m685,1202r,-17l685,1169r,-16l683,1136r-24,-1l636,1135r-25,l587,1136r1,17l588,1169r,16l588,1202r,44l585,1291r-2,44l577,1378r-6,43l562,1464r-9,42l543,1548r23,4l590,1556r24,6l637,1568r11,-44l658,1479r7,-44l673,1389r4,-46l682,1297r3,-48l685,1202xm654,906l640,853,625,799,609,747,591,697,571,646,548,597,523,550,498,502,470,456,440,411,409,368,377,325,343,285,307,245,270,206,232,171r10,49l254,269r15,47l284,364r37,46l355,456r31,48l415,553r28,50l469,655r23,53l513,763r33,38l581,838r36,35l654,906xm161,110l122,80,82,52,43,25,1,,3,28r,29l1,83,,111r51,36l100,184r48,40l192,266r-6,-39l179,189r-8,-39l161,111r,-1xe" fillcolor="#4573b0" stroked="f">
                <v:path arrowok="t" o:connecttype="custom" o:connectlocs="343,593;343,577;330,568;306,568;294,577;294,593;294,623;292,668;286,711;277,753;283,776;307,781;324,762;333,718;339,672;343,625;327,453;313,400;296,349;274,299;249,251;220,206;189,163;154,123;116,86;127,135;142,182;178,228;208,277;235,328;257,382;291,419;327,453;61,40;22,13;2,14;1,42;26,74;74,112;93,114;86,75;81,55" o:connectangles="0,0,0,0,0,0,0,0,0,0,0,0,0,0,0,0,0,0,0,0,0,0,0,0,0,0,0,0,0,0,0,0,0,0,0,0,0,0,0,0,0,0"/>
                <o:lock v:ext="edit" verticies="t"/>
              </v:shape>
              <v:shape id="Freeform 163" o:spid="_x0000_s1156" style="position:absolute;left:2557;top:1345;width:321;height:750;visibility:visible;mso-wrap-style:square;v-text-anchor:top" coordsize="642,1499" path="m642,1145r,-17l641,1112r,-18l641,1078r-25,l592,1079r-24,l545,1081r,16l546,1113r,17l546,1145r-1,44l543,1232r-4,43l534,1318r-7,42l519,1401r-8,42l500,1483r24,3l548,1491r23,4l595,1499r10,-41l616,1413r7,-43l630,1326r5,-45l639,1237r2,-46l642,1145xm595,790l583,748,568,706,553,665,539,625,521,585,502,546,482,507,462,470,440,433,417,398,392,362,367,328,340,295,314,262,286,230,256,199r12,41l280,282r15,41l311,363r16,39l346,441r20,38l386,518r23,35l431,591r25,35l481,660r27,35l536,727r29,31l595,790xm184,130l142,96,98,62,53,29,8,,6,26,5,54,3,83,,109r28,20l55,149r27,21l108,193r25,22l158,237r24,24l206,286r-3,-38l197,209r-6,-39l184,130xe" fillcolor="#4776b2" stroked="f">
                <v:path arrowok="t" o:connecttype="custom" o:connectlocs="321,564;321,547;308,539;284,540;273,549;273,565;273,595;270,638;264,680;256,722;262,743;286,748;303,729;312,685;318,641;321,596;298,395;284,353;270,313;251,273;231,235;209,199;184,164;157,131;128,100;140,141;156,182;173,221;193,259;216,296;241,330;268,364;298,395;71,48;27,15;3,13;2,42;14,65;41,85;67,108;91,131;102,124;96,85" o:connectangles="0,0,0,0,0,0,0,0,0,0,0,0,0,0,0,0,0,0,0,0,0,0,0,0,0,0,0,0,0,0,0,0,0,0,0,0,0,0,0,0,0,0,0"/>
                <o:lock v:ext="edit" verticies="t"/>
              </v:shape>
              <v:shape id="Freeform 164" o:spid="_x0000_s1157" style="position:absolute;left:2553;top:1372;width:301;height:718;visibility:visible;mso-wrap-style:square;v-text-anchor:top" coordsize="600,1437" path="m600,1091r,-17l600,1058r,-16l599,1025r-24,l552,1027r-24,3l503,1033r1,13l504,1061r,15l504,1091r,43l501,1177r-3,43l492,1261r-5,42l479,1343r-10,42l458,1423r24,3l507,1429r24,3l555,1437r10,-42l574,1353r9,-43l589,1267r6,-43l597,1180r3,-45l600,1091xm525,652l504,597,481,544,455,492,427,442,398,393,367,345,333,299,296,253r20,55l340,361r25,51l393,464r30,49l455,560r34,48l525,652xm204,155l160,113,112,73,63,36,12,,10,29,7,55,4,82,,109r29,22l59,153r28,24l114,202r28,26l167,254r25,27l217,308r-1,-37l213,232r-3,-38l204,155xe" fillcolor="#4978b4" stroked="f">
                <v:path arrowok="t" o:connecttype="custom" o:connectlocs="301,537;301,521;288,512;265,515;253,523;253,538;253,567;250,610;244,651;235,692;242,713;266,716;283,697;292,655;298,612;301,567;263,326;241,272;214,221;184,172;148,126;171,180;197,232;228,280;263,326;80,56;32,18;5,14;2,41;15,65;44,88;71,114;96,140;108,135;105,97" o:connectangles="0,0,0,0,0,0,0,0,0,0,0,0,0,0,0,0,0,0,0,0,0,0,0,0,0,0,0,0,0,0,0,0,0,0,0"/>
                <o:lock v:ext="edit" verticies="t"/>
              </v:shape>
              <v:shape id="Freeform 165" o:spid="_x0000_s1158" style="position:absolute;left:2549;top:1400;width:281;height:687;visibility:visible;mso-wrap-style:square;v-text-anchor:top" coordsize="562,1374" path="m562,1036r,-15l562,1004r-1,-16l561,972r-24,3l512,978r-24,1l464,984r,13l466,1010r,12l466,1036r-2,43l463,1122r-4,41l454,1205r-7,40l439,1286r-10,41l419,1365r23,2l467,1368r24,3l516,1374r11,-40l535,1292r8,-41l550,1209r5,-43l559,1123r2,-43l562,1036xm222,177l198,152,174,128,149,106,124,84,98,61,71,40,44,20,16,,13,27,9,54,4,81,,107r31,24l62,156r30,27l120,210r28,28l174,268r27,29l225,329r1,-38l226,253r-1,-37l222,177xe" fillcolor="#4b7ab6" stroked="f">
                <v:path arrowok="t" o:connecttype="custom" o:connectlocs="281,518;281,511;281,502;281,494;281,486;269,488;256,489;244,490;232,492;232,499;233,505;233,511;233,518;232,540;232,561;230,582;227,603;224,623;220,643;215,664;210,683;221,684;234,684;246,686;258,687;264,667;268,646;272,626;275,605;278,583;280,562;281,540;281,518;111,89;99,76;87,64;75,53;62,42;49,31;36,20;22,10;8,0;7,14;5,27;2,41;0,54;16,66;31,78;46,92;60,105;74,119;87,134;101,149;113,165;113,146;113,127;113,108;111,89" o:connectangles="0,0,0,0,0,0,0,0,0,0,0,0,0,0,0,0,0,0,0,0,0,0,0,0,0,0,0,0,0,0,0,0,0,0,0,0,0,0,0,0,0,0,0,0,0,0,0,0,0,0,0,0,0,0,0,0,0,0"/>
                <o:lock v:ext="edit" verticies="t"/>
              </v:shape>
              <v:shape id="Freeform 166" o:spid="_x0000_s1159" style="position:absolute;left:2543;top:1426;width:263;height:658;visibility:visible;mso-wrap-style:square;v-text-anchor:top" coordsize="525,1314" path="m525,982r,-15l525,952r,-15l524,924r-24,1l476,930r-23,3l429,937r,12l429,959r,12l429,982r,43l426,1066r-3,43l417,1149r-7,42l402,1231r-10,40l380,1310r25,l431,1311r23,2l479,1314r11,-38l500,1234r8,-40l513,1152r6,-41l522,1068r3,-43l525,982xm238,199l213,172,188,144,163,119,135,93,108,68,80,44,50,22,21,,16,27,12,52,6,79,,104r33,27l65,159r30,29l126,218r28,31l181,282r26,33l232,349r3,-37l237,275r1,-38l238,199xe" fillcolor="#4e7db8" stroked="f">
                <v:path arrowok="t" o:connecttype="custom" o:connectlocs="263,492;263,484;263,477;263,469;262,463;250,463;238,466;227,467;215,469;215,475;215,480;215,486;215,492;215,513;213,534;212,555;209,575;205,596;201,616;196,636;190,656;203,656;216,656;227,657;240,658;245,639;250,618;254,598;257,577;260,556;261,535;263,513;263,492;119,100;107,86;94,72;82,60;68,47;54,34;40,22;25,11;11,0;8,14;6,26;3,40;0,52;17,66;33,80;48,94;63,109;77,125;91,141;104,158;116,175;118,156;119,138;119,119;119,100" o:connectangles="0,0,0,0,0,0,0,0,0,0,0,0,0,0,0,0,0,0,0,0,0,0,0,0,0,0,0,0,0,0,0,0,0,0,0,0,0,0,0,0,0,0,0,0,0,0,0,0,0,0,0,0,0,0,0,0,0,0"/>
                <o:lock v:ext="edit" verticies="t"/>
              </v:shape>
              <v:shape id="Freeform 167" o:spid="_x0000_s1160" style="position:absolute;left:2536;top:1453;width:246;height:629;visibility:visible;mso-wrap-style:square;v-text-anchor:top" coordsize="493,1258" path="m493,929r,-14l493,903r-2,-13l491,877r-23,3l444,884r-24,4l397,894r,18l397,929r-2,43l394,1015r-5,41l383,1098r-7,40l367,1178r-10,40l345,1257r25,l395,1257r25,l446,1258r10,-38l466,1179r8,-41l481,1098r5,-42l490,1015r1,-43l493,929xm252,222l228,190,201,161,175,131,147,103,119,76,89,49,58,24,27,,21,26,15,51,8,76,,101r36,30l68,161r33,32l130,226r30,34l187,296r26,37l238,370r5,-37l247,296r3,-37l252,222xe" fillcolor="#507fba" stroked="f">
                <v:path arrowok="t" o:connecttype="custom" o:connectlocs="246,465;246,458;246,452;245,445;245,439;234,440;222,442;210,444;198,447;198,456;198,465;197,486;197,508;194,528;191,549;188,569;183,589;178,609;172,629;185,629;197,629;210,629;223,629;228,610;233,590;237,569;240,549;243,528;245,508;245,486;246,465;126,111;114,95;100,81;87,66;73,52;59,38;44,25;29,12;13,0;10,13;7,26;4,38;0,51;18,66;34,81;50,97;65,113;80,130;93,148;106,167;119,185;121,167;123,148;125,130;126,111" o:connectangles="0,0,0,0,0,0,0,0,0,0,0,0,0,0,0,0,0,0,0,0,0,0,0,0,0,0,0,0,0,0,0,0,0,0,0,0,0,0,0,0,0,0,0,0,0,0,0,0,0,0,0,0,0,0,0,0"/>
                <o:lock v:ext="edit" verticies="t"/>
              </v:shape>
              <v:shape id="Freeform 168" o:spid="_x0000_s1161" style="position:absolute;left:2528;top:1478;width:230;height:605;visibility:visible;mso-wrap-style:square;v-text-anchor:top" coordsize="458,1209" path="m458,878r,-11l458,855r,-10l458,833r-24,4l409,843r-23,6l362,855r1,12l363,878r-1,44l359,964r-4,43l349,1048r-8,42l331,1130r-10,40l307,1209r27,-2l359,1206r25,l409,1206r12,-39l431,1127r8,-40l446,1045r6,-40l455,962r3,-41l458,878xm261,245l236,211,210,178,183,145,155,114,124,84,94,55,62,27,29,,22,25,14,50,7,76,,99r35,33l69,165r33,34l133,234r29,38l189,310r26,40l239,392r8,-36l252,319r5,-37l261,245xe" fillcolor="#5181bc" stroked="f">
                <v:path arrowok="t" o:connecttype="custom" o:connectlocs="230,439;230,434;230,428;230,423;230,417;218,419;205,422;194,425;182,428;182,434;182,439;182,461;180,482;178,504;175,524;171,545;166,565;161,585;154,605;168,604;180,603;193,603;205,603;211,584;216,564;220,544;224,523;227,503;228,481;230,461;230,439;131,123;119,106;105,89;92,73;78,57;62,42;47,28;31,14;15,0;11,13;7,25;4,38;0,50;18,66;35,83;51,100;67,117;81,136;95,155;108,175;120,196;124,178;127,160;129,141;131,123" o:connectangles="0,0,0,0,0,0,0,0,0,0,0,0,0,0,0,0,0,0,0,0,0,0,0,0,0,0,0,0,0,0,0,0,0,0,0,0,0,0,0,0,0,0,0,0,0,0,0,0,0,0,0,0,0,0,0,0"/>
                <o:lock v:ext="edit" verticies="t"/>
              </v:shape>
              <v:shape id="Freeform 169" o:spid="_x0000_s1162" style="position:absolute;left:2519;top:1504;width:215;height:582;visibility:visible;mso-wrap-style:square;v-text-anchor:top" coordsize="429,1165" path="m429,828r,-17l429,793r-25,6l380,805r-24,8l333,819r,4l333,828r-2,44l328,915r-4,43l318,1001r-9,42l299,1084r-12,41l273,1165r26,-3l325,1159r25,-2l377,1156r12,-39l399,1077r9,-40l415,997r6,-42l426,914r1,-43l429,828xm270,269l245,232,219,195,192,159,162,125,133,92,100,60,68,30,32,,25,26,18,49,9,75,,98r37,33l71,167r34,37l136,242r28,40l192,326r25,43l239,413r9,-35l257,342r8,-36l270,269xe" fillcolor="#5384be" stroked="f">
                <v:path arrowok="t" o:connecttype="custom" o:connectlocs="215,414;215,405;215,396;202,399;190,402;178,406;167,409;167,411;167,414;166,436;164,457;162,479;159,500;155,521;150,542;144,562;137,582;150,581;163,579;175,578;189,578;195,558;200,538;204,518;208,498;211,477;213,457;214,435;215,414;135,134;123,116;110,97;96,79;81,62;67,46;50,30;34,15;16,0;13,13;9,24;5,37;0,49;19,65;36,83;53,102;68,121;82,141;96,163;109,184;120,206;124,189;129,171;133,153;135,134" o:connectangles="0,0,0,0,0,0,0,0,0,0,0,0,0,0,0,0,0,0,0,0,0,0,0,0,0,0,0,0,0,0,0,0,0,0,0,0,0,0,0,0,0,0,0,0,0,0,0,0,0,0,0,0,0,0"/>
                <o:lock v:ext="edit" verticies="t"/>
              </v:shape>
              <v:shape id="Freeform 170" o:spid="_x0000_s1163" style="position:absolute;left:2510;top:1528;width:200;height:562;visibility:visible;mso-wrap-style:square;v-text-anchor:top" coordsize="400,1123" path="m400,779r,-11l399,756r-24,6l352,770r-24,9l304,786r-1,44l298,875r-4,43l287,960r-11,43l266,1043r-14,40l238,1123r26,-4l291,1116r27,-3l344,1110r14,-39l368,1031r10,-40l386,949r6,-41l396,865r3,-42l400,779xm276,293l252,251,226,211,199,173,170,135,139,100,106,66,72,33,37,,28,26,19,49,8,73,,95r37,37l72,170r34,40l137,251r28,43l192,340r12,23l216,386r11,24l238,435r10,-35l258,364r9,-35l276,293xe" fillcolor="#5586c0" stroked="f">
                <v:path arrowok="t" o:connecttype="custom" o:connectlocs="200,390;200,384;200,378;188,381;176,385;164,390;152,393;152,415;149,438;147,459;144,480;138,502;133,522;126,542;119,562;132,560;146,558;159,557;172,555;179,536;184,516;189,496;193,475;196,454;198,433;200,412;200,390;138,147;126,126;113,106;100,87;85,68;70,50;53,33;36,17;19,0;14,13;10,25;4,37;0,48;19,66;36,85;53,105;69,126;83,147;96,170;102,182;108,193;114,205;119,218;124,200;129,182;134,165;138,147" o:connectangles="0,0,0,0,0,0,0,0,0,0,0,0,0,0,0,0,0,0,0,0,0,0,0,0,0,0,0,0,0,0,0,0,0,0,0,0,0,0,0,0,0,0,0,0,0,0,0,0,0,0,0,0,0,0"/>
                <o:lock v:ext="edit" verticies="t"/>
              </v:shape>
              <v:shape id="Freeform 171" o:spid="_x0000_s1164" style="position:absolute;left:2499;top:1553;width:187;height:542;visibility:visible;mso-wrap-style:square;v-text-anchor:top" coordsize="375,1084" path="m375,730r,-5l375,721r-24,9l326,737r-24,9l278,755r-3,44l271,842r-6,42l256,926r-10,41l234,1007r-15,40l203,1084r28,-4l259,1074r28,-4l315,1067r14,-40l341,986r10,-41l360,903r6,-43l370,817r3,-43l375,730xm281,315l259,271,234,228,206,184,178,144,147,106,113,69,79,33,42,,31,24,23,46,12,70,,92r20,20l39,131r19,19l76,171r16,21l108,214r17,22l139,259r15,22l167,305r14,24l193,354r11,25l215,404r10,26l234,455r13,-34l261,386r10,-35l281,315xe" fillcolor="#5689c2" stroked="f">
                <v:path arrowok="t" o:connecttype="custom" o:connectlocs="187,365;187,363;187,361;175,365;163,369;151,373;139,378;137,400;135,421;132,442;128,463;123,484;117,504;109,524;101,542;115,540;129,537;143,535;157,534;164,514;170,493;175,473;180,452;183,430;185,409;186,387;187,365;140,158;129,136;117,114;103,92;89,72;73,53;56,35;39,17;21,0;15,12;11,23;6,35;0,46;10,56;19,66;29,75;38,86;46,96;54,107;62,118;69,130;77,141;83,153;90,165;96,177;102,190;107,202;112,215;117,228;123,211;130,193;135,176;140,158" o:connectangles="0,0,0,0,0,0,0,0,0,0,0,0,0,0,0,0,0,0,0,0,0,0,0,0,0,0,0,0,0,0,0,0,0,0,0,0,0,0,0,0,0,0,0,0,0,0,0,0,0,0,0,0,0,0,0,0,0,0,0,0"/>
                <o:lock v:ext="edit" verticies="t"/>
              </v:shape>
              <v:shape id="Freeform 172" o:spid="_x0000_s1165" style="position:absolute;left:2488;top:1576;width:174;height:526;visibility:visible;mso-wrap-style:square;v-text-anchor:top" coordsize="349,1053" path="m283,340l272,315,261,291,249,268,237,245,210,199,182,156,151,115,117,75,82,37,45,,34,24,22,46,12,69,,91r19,19l39,131r19,21l76,174r17,22l110,220r14,22l139,268r15,23l166,317r13,26l189,369r12,26l210,422r9,28l226,479r17,-35l256,410r13,-35l283,340xm283,1028r14,-40l311,948r10,-40l332,865r7,-42l343,780r5,-45l349,691r-25,9l300,710r-25,9l252,730r-3,44l243,816r-9,41l225,899r-12,40l198,978r-14,38l166,1053r28,-7l224,1040r29,-6l283,1028xe" fillcolor="#578cc4" stroked="f">
                <v:path arrowok="t" o:connecttype="custom" o:connectlocs="141,170;136,157;130,145;124,134;118,122;105,99;91,78;75,57;58,37;41,18;22,0;17,12;11,23;6,34;0,45;9,55;19,65;29,76;38,87;46,98;55,110;62,121;69,134;77,145;83,158;89,171;94,184;100,197;105,211;109,225;113,239;121,222;128,205;134,187;141,170;141,514;148,494;155,474;160,454;166,432;169,411;171,390;174,367;174,345;162,350;150,355;137,359;126,365;124,387;121,408;117,428;112,449;106,469;99,489;92,508;83,526;97,523;112,520;126,517;141,514" o:connectangles="0,0,0,0,0,0,0,0,0,0,0,0,0,0,0,0,0,0,0,0,0,0,0,0,0,0,0,0,0,0,0,0,0,0,0,0,0,0,0,0,0,0,0,0,0,0,0,0,0,0,0,0,0,0,0,0,0,0,0,0"/>
                <o:lock v:ext="edit" verticies="t"/>
              </v:shape>
              <v:shape id="Freeform 173" o:spid="_x0000_s1166" style="position:absolute;left:2475;top:1599;width:163;height:514;visibility:visible;mso-wrap-style:square;v-text-anchor:top" coordsize="325,1028" path="m281,363r-9,-25l262,312,251,286,240,262,228,237,214,213,201,189,186,167,172,144,155,122,139,100,123,79,105,58,86,39,67,20,47,,37,23,25,45,13,67,,88r21,21l40,131r19,22l77,176r16,23l109,225r17,25l139,275r13,27l166,329r10,26l186,384r11,28l204,441r8,29l217,499r18,-32l251,433r15,-35l281,363xm250,992r16,-37l281,915r12,-40l303,834r9,-42l318,750r4,-43l325,663r-25,10l275,685r-24,10l226,707r-4,45l214,793r-10,42l192,875r-13,40l163,954r-18,37l124,1028r31,-10l188,1009r31,-9l250,992xe" fillcolor="#598ec6" stroked="f">
                <v:path arrowok="t" o:connecttype="custom" o:connectlocs="136,169;126,143;114,119;101,95;86,72;70,50;53,29;34,10;19,12;7,34;11,55;30,77;47,100;63,125;76,151;88,178;99,206;106,235;118,234;133,199;125,496;141,458;152,417;159,375;163,332;138,343;113,354;107,397;96,438;82,477;62,514;94,505;125,496" o:connectangles="0,0,0,0,0,0,0,0,0,0,0,0,0,0,0,0,0,0,0,0,0,0,0,0,0,0,0,0,0,0,0,0,0"/>
                <o:lock v:ext="edit" verticies="t"/>
              </v:shape>
              <v:shape id="Freeform 174" o:spid="_x0000_s1167" style="position:absolute;left:2283;top:1621;width:330;height:658;visibility:visible;mso-wrap-style:square;v-text-anchor:top" coordsize="660,1316" path="m634,388r-7,-29l618,331r-9,-27l597,278,587,252,574,226,562,200,547,177,532,151,518,129,501,105,484,83,466,61,447,40,427,19,408,,396,22,383,43,370,64,356,85r21,22l398,131r19,22l435,178r16,25l467,229r15,26l495,284r12,28l519,340r10,28l538,398r8,31l553,459r5,31l562,523r19,-33l600,456r18,-34l634,388xm574,962r18,-37l606,887r15,-39l633,808r9,-42l651,725r6,-42l660,639r-26,11l608,664r-25,13l559,691r-7,43l541,777r-12,43l515,860r-18,40l478,939r-23,37l433,1011r34,-15l503,985r35,-12l574,962xm21,1293r-11,12l,1316r4,-9l9,1296r6,-1l21,1293xe" fillcolor="#5b91c8" stroked="f">
                <v:path arrowok="t" o:connecttype="custom" o:connectlocs="314,180;305,152;294,126;281,100;266,76;251,53;233,31;214,10;198,11;185,32;189,54;209,77;226,102;241,128;254,156;265,184;273,215;279,245;291,245;309,211;287,481;303,444;317,404;326,363;330,320;304,332;280,346;271,389;258,430;239,470;217,506;252,493;287,481;5,653;2,654;8,648" o:connectangles="0,0,0,0,0,0,0,0,0,0,0,0,0,0,0,0,0,0,0,0,0,0,0,0,0,0,0,0,0,0,0,0,0,0,0,0"/>
                <o:lock v:ext="edit" verticies="t"/>
              </v:shape>
              <v:shape id="Freeform 175" o:spid="_x0000_s1168" style="position:absolute;left:2283;top:1643;width:305;height:636;visibility:visible;mso-wrap-style:square;v-text-anchor:top" coordsize="609,1273" path="m600,411r-5,-29l587,353r-7,-29l569,296,559,267,549,241,535,214,522,187,509,162,492,137,476,111,460,88,442,65,423,43,404,21,383,,370,21,356,42,343,62,330,83r20,22l370,129r19,25l407,181r17,27l439,235r14,28l466,293r12,29l488,352r7,31l503,414r6,33l513,480r3,32l516,547r24,-33l561,481r20,-34l600,411xm507,940r21,-37l546,866r16,-39l575,787r12,-40l597,705r8,-41l609,619r-26,15l556,649r-25,15l504,679r-4,25l494,726r-7,24l479,774r-9,22l461,818r-8,21l441,861r-11,21l418,903r-13,19l392,942r-13,19l364,979r-17,19l333,1014r43,-20l418,974r45,-18l507,940xm100,1173r-14,15l71,1201r-15,14l41,1230r-20,20l,1273r9,-20l18,1236r8,-20l35,1197r17,-4l68,1187r16,-6l100,1173xe" fillcolor="#5d94ca" stroked="f">
                <v:path arrowok="t" o:connecttype="custom" o:connectlocs="298,191;290,162;280,133;268,107;255,81;238,55;221,32;202,10;185,10;172,31;175,52;195,77;212,104;227,131;239,161;248,191;255,223;258,256;270,257;291,223;254,470;273,433;288,393;299,352;305,309;278,324;252,339;247,363;240,387;231,409;221,430;209,451;196,471;182,489;167,507;209,487;254,470;43,594;28,607;11,625;5,626;13,608;26,596;42,590" o:connectangles="0,0,0,0,0,0,0,0,0,0,0,0,0,0,0,0,0,0,0,0,0,0,0,0,0,0,0,0,0,0,0,0,0,0,0,0,0,0,0,0,0,0,0,0"/>
                <o:lock v:ext="edit" verticies="t"/>
              </v:shape>
              <v:shape id="Freeform 176" o:spid="_x0000_s1169" style="position:absolute;left:2288;top:1663;width:276;height:606;visibility:visible;mso-wrap-style:square;v-text-anchor:top" coordsize="553,1211" path="m553,438r-4,-33l544,374r-7,-30l529,313r-9,-30l510,255,498,225,486,199,473,170,458,144,442,118,426,93,408,68,389,46,368,22,347,,334,20,321,41,306,60,291,80r19,21l328,124r18,23l362,170r15,26l390,221r14,27l415,274r9,27l435,329r7,29l448,387r6,30l457,447r1,31l460,508r,16l458,540r,17l457,571r25,-32l507,506r22,-34l553,438xm,1211r6,-1l12,1208r10,-10l32,1188r22,-23l77,1146r22,-21l122,1106r48,-37l219,1035r48,-31l319,975r52,-26l424,926r22,-35l469,854r19,-39l506,775r14,-40l532,692r11,-43l550,606r-30,16l492,640r-28,18l438,677r-12,35l412,747r-14,34l381,812r-19,31l343,874r-22,29l297,931r-25,25l245,981r-28,23l188,1026r-30,19l125,1063r-32,16l59,1093r-16,29l28,1152r-15,30l,1211xe" fillcolor="#5e96cc" stroked="f">
                <v:path arrowok="t" o:connecttype="custom" o:connectlocs="274,203;268,172;260,142;249,113;236,85;221,59;204,34;184,11;167,10;153,30;155,51;173,74;188,98;202,124;212,151;221,179;227,209;229,239;230,262;229,279;241,270;264,236;0,606;6,604;16,594;38,573;61,553;109,518;159,488;212,463;234,427;253,388;266,346;275,303;246,320;219,339;206,374;190,406;171,437;148,466;122,491;94,513;62,532;29,547;14,576;0,606" o:connectangles="0,0,0,0,0,0,0,0,0,0,0,0,0,0,0,0,0,0,0,0,0,0,0,0,0,0,0,0,0,0,0,0,0,0,0,0,0,0,0,0,0,0,0,0,0,0"/>
                <o:lock v:ext="edit" verticies="t"/>
              </v:shape>
              <v:shape id="Freeform 177" o:spid="_x0000_s1170" style="position:absolute;left:2301;top:1684;width:241;height:557;visibility:visible;mso-wrap-style:square;v-text-anchor:top" coordsize="481,1114" path="m481,464r,-35l478,397r-4,-33l468,331r-8,-31l453,269,443,239,431,210,418,180,404,152,388,125,372,98,354,71,335,46,315,22,295,,280,19,265,39,250,58,234,76r18,21l268,116r15,22l298,159r13,24l324,205r11,24l345,254r9,25l363,305r7,25l376,357r5,26l383,412r2,28l386,467r-1,34l382,535r-4,32l370,599r30,-32l428,533r28,-34l481,464xm,1114r17,-4l33,1104r16,-6l65,1090r29,-22l122,1046r28,-23l178,1004r29,-19l237,966r30,-18l298,931r14,-16l329,896r15,-18l357,859r13,-20l383,820r12,-21l406,778r12,-22l426,735r9,-22l444,691r8,-24l459,643r6,-22l469,596r-32,22l404,640r-31,23l342,688r-10,22l321,734r-11,22l296,777r-13,21l268,818r-16,20l236,857r-18,18l200,893r-18,16l163,924r-21,15l122,954r-21,13l79,979r-22,33l37,1046r-19,34l,1114xe" fillcolor="#6099cf" stroked="f">
                <v:path arrowok="t" o:connecttype="custom" o:connectlocs="241,215;237,182;230,150;222,120;209,90;194,63;177,36;158,11;140,10;125,29;126,49;142,69;156,92;168,115;177,140;185,165;191,192;193,220;193,251;189,284;200,284;228,250;0,557;17,552;33,545;61,523;89,502;119,483;149,466;165,448;179,430;192,410;203,389;213,368;222,346;230,322;235,298;202,320;171,344;161,367;148,389;134,409;118,429;100,447;82,462;61,477;40,490;19,523;0,557" o:connectangles="0,0,0,0,0,0,0,0,0,0,0,0,0,0,0,0,0,0,0,0,0,0,0,0,0,0,0,0,0,0,0,0,0,0,0,0,0,0,0,0,0,0,0,0,0,0,0,0,0"/>
                <o:lock v:ext="edit" verticies="t"/>
              </v:shape>
              <v:shape id="Freeform 178" o:spid="_x0000_s1171" style="position:absolute;left:2317;top:1703;width:201;height:507;visibility:visible;mso-wrap-style:square;v-text-anchor:top" coordsize="401,1013" path="m401,428r-2,-30l398,367r-3,-30l389,307r-6,-29l376,249,365,221r-9,-27l345,168,331,141,318,116,303,90,287,67,269,44,251,21,232,,217,19,201,37,186,56,170,74r15,18l200,111r13,19l226,150r12,21l250,191r9,23l269,234r8,24l284,280r6,24l296,328r4,25l303,377r2,25l305,428r,28l302,482r-3,26l294,534r-6,26l281,585r-7,24l263,632r36,-32l334,564r33,-36l398,491r1,-14l399,460r2,-16l401,428xm,1013l34,999,66,983,99,965r30,-19l158,924r28,-23l213,876r25,-25l262,823r22,-29l303,763r19,-31l339,701r14,-34l367,632r12,-35l334,629r-43,35l248,701r-40,38l198,751r-10,11l177,774r-10,11l157,796r-11,10l126,831r-21,26l86,882,68,907,50,932,32,959,16,986,,1013xe" fillcolor="#619cd1" stroked="f">
                <v:path arrowok="t" o:connecttype="custom" o:connectlocs="200,199;198,169;192,139;183,111;173,84;159,58;144,34;126,11;109,10;93,28;93,46;107,65;119,86;130,107;139,129;145,152;150,177;153,201;153,228;150,254;144,280;137,305;150,300;184,264;200,239;201,222;0,507;33,492;65,473;93,451;119,426;142,397;161,366;177,334;190,299;146,332;104,370;94,381;84,393;73,403;53,429;34,454;16,480;0,507" o:connectangles="0,0,0,0,0,0,0,0,0,0,0,0,0,0,0,0,0,0,0,0,0,0,0,0,0,0,0,0,0,0,0,0,0,0,0,0,0,0,0,0,0,0,0,0"/>
                <o:lock v:ext="edit" verticies="t"/>
              </v:shape>
              <v:shape id="Freeform 179" o:spid="_x0000_s1172" style="position:absolute;left:2182;top:1722;width:312;height:451;visibility:visible;mso-wrap-style:square;v-text-anchor:top" coordsize="624,903" path="m624,391r-1,-27l621,336r-2,-29l614,281r-6,-27l601,229r-9,-26l583,178,573,153,562,129,549,107,536,83,521,62,506,40,490,21,472,,457,19,441,37,425,55,407,71r13,17l434,105r13,17l457,141r12,18l478,178r9,19l496,217r7,21l509,258r6,23l519,301r3,23l525,346r2,22l528,391r-1,20l527,432r-3,19l521,471r-3,19l513,509r-5,18l502,546r-6,18l488,582r-7,18l472,616r-9,17l453,649r-11,16l432,680r47,-36l524,606r43,-40l608,523r8,-32l620,459r3,-34l624,391xm317,903r22,-12l360,878r20,-15l401,848r19,-15l438,817r18,-18l474,781r16,-19l506,742r15,-20l534,701r14,-21l559,658r11,-24l580,612r-25,21l528,655r-23,24l479,702r-23,24l434,750r-21,25l392,799r-21,25l352,851r-18,25l317,903xm47,873r-10,3l27,879r-12,3l5,885,,870r12,2l24,872r12,1l47,873r,xe" fillcolor="#629fd3" stroked="f">
                <v:path arrowok="t" o:connecttype="custom" o:connectlocs="312,182;310,153;304,127;296,101;287,76;275,53;261,31;245,10;229,9;213,27;210,44;224,61;235,79;244,98;252,119;258,140;261,162;264,184;264,205;262,225;259,245;254,263;248,282;241,300;232,316;221,332;240,322;284,283;308,245;312,212;159,451;180,439;201,424;219,408;237,390;253,371;267,350;280,329;290,306;264,327;240,351;217,375;196,399;176,425;159,451;19,438;8,441;0,435;12,436;24,436" o:connectangles="0,0,0,0,0,0,0,0,0,0,0,0,0,0,0,0,0,0,0,0,0,0,0,0,0,0,0,0,0,0,0,0,0,0,0,0,0,0,0,0,0,0,0,0,0,0,0,0,0,0"/>
                <o:lock v:ext="edit" verticies="t"/>
              </v:shape>
              <v:shape id="Freeform 180" o:spid="_x0000_s1173" style="position:absolute;left:2175;top:1741;width:295;height:424;visibility:visible;mso-wrap-style:square;v-text-anchor:top" coordsize="589,848" path="m589,354r,-26l587,303r-3,-24l580,254r-6,-24l568,206r-7,-22l553,160,543,140r-9,-23l522,97,510,76,497,56,484,37,469,18,454,,438,18,420,34,404,52,386,68r12,15l410,98r10,15l430,129r11,18l450,163r7,18l464,199r6,18l476,236r5,18l485,273r3,21l491,313r1,21l492,354r,22l491,398r-3,22l484,441r-5,21l473,483r-7,21l458,523r-8,19l441,561r-11,18l419,597r-12,16l395,630r-15,16l367,661r-15,15l336,689r-17,12l302,714r-17,11l266,735r-18,11l229,753r-19,9l189,768r-21,6l148,778r-21,5l105,786r-22,1l60,787r-14,l29,787,15,786,,783r18,65l55,838,93,826r36,-14l166,799r35,-15l237,768r34,-16l305,734r32,-20l370,695r31,-21l432,653r29,-22l491,607r30,-23l547,558r11,-23l565,511r7,-25l578,460r5,-26l586,408r3,-26l589,354xm430,732r11,-10l451,711r10,-11l470,688r-10,12l451,710r-10,12l430,732xe" fillcolor="#64a2d5" stroked="f">
                <v:path arrowok="t" o:connecttype="custom" o:connectlocs="295,164;292,140;287,115;281,92;272,70;261,49;249,28;235,9;219,9;202,26;199,42;210,57;221,74;229,91;235,109;241,127;244,147;246,167;246,188;244,210;240,231;233,252;225,271;215,290;204,307;190,323;176,338;160,351;143,363;124,373;105,381;84,387;64,392;42,394;23,394;8,393;9,424;47,413;83,400;119,384;153,367;185,348;216,327;246,304;274,279;283,256;289,230;293,204;295,177;221,361;231,350;230,350;221,361" o:connectangles="0,0,0,0,0,0,0,0,0,0,0,0,0,0,0,0,0,0,0,0,0,0,0,0,0,0,0,0,0,0,0,0,0,0,0,0,0,0,0,0,0,0,0,0,0,0,0,0,0,0,0,0,0"/>
                <o:lock v:ext="edit" verticies="t"/>
              </v:shape>
              <v:shape id="Freeform 181" o:spid="_x0000_s1174" style="position:absolute;left:2168;top:1758;width:278;height:401;visibility:visible;mso-wrap-style:square;v-text-anchor:top" coordsize="556,802" path="m556,320r-1,-23l553,275r-3,-22l547,230r-4,-20l537,187r-6,-20l524,146r-9,-20l506,107,497,88,485,70,475,51,462,34,448,17,435,,419,18,401,34,383,51,365,67r21,25l404,121r9,14l420,150r8,17l435,183r6,15l445,216r5,16l453,250r3,16l459,284r,18l460,320r-1,20l457,360r-1,19l453,398r-5,18l442,435r-6,18l429,470r-7,17l413,504r-9,16l394,536r-11,15l371,566r-11,13l348,593r-14,13l320,618r-15,10l290,640r-15,9l259,660r-16,7l225,676r-18,6l189,688r-17,6l154,698r-19,3l115,704r-19,2l75,706r-19,l37,704,19,701,,698,28,799r12,2l52,801r12,1l75,802r,l129,784r50,-19l229,744r49,-24l326,695r45,-26l416,640r44,-31l470,594r11,-16l491,562r9,-17l509,529r7,-18l524,493r6,-18l536,456r5,-18l546,419r3,-19l552,380r3,-19l555,340r1,-20xe" fillcolor="#65a5d8" stroked="f">
                <v:path arrowok="t" o:connecttype="custom" o:connectlocs="278,149;275,127;272,105;266,84;258,63;249,44;238,26;224,9;210,9;192,26;193,46;207,68;214,84;221,99;225,116;228,133;230,151;230,170;228,190;224,208;218,227;211,244;202,260;192,276;180,290;167,303;153,314;138,325;122,334;104,341;86,347;68,351;48,353;28,353;10,351;14,400;26,401;38,401;65,392;115,372;163,348;208,320;235,297;246,281;255,265;262,247;268,228;273,210;276,190;278,170" o:connectangles="0,0,0,0,0,0,0,0,0,0,0,0,0,0,0,0,0,0,0,0,0,0,0,0,0,0,0,0,0,0,0,0,0,0,0,0,0,0,0,0,0,0,0,0,0,0,0,0,0,0"/>
              </v:shape>
              <v:shape id="Freeform 182" o:spid="_x0000_s1175" style="position:absolute;left:2161;top:1775;width:261;height:359;visibility:visible;mso-wrap-style:square;v-text-anchor:top" coordsize="520,719" path="m520,286r,-20l519,245r-3,-19l513,205r-4,-19l504,168r-6,-19l492,131r-7,-18l478,95,469,78,458,61,448,45,438,30,426,15,414,,396,17,378,32,359,48,340,63r19,24l375,110r15,27l402,165r10,28l418,223r5,31l424,286r,17l423,321r-2,16l418,354r-4,16l410,386r-5,17l398,418r-6,15l384,447r-9,14l368,474r-10,13l347,501r-10,12l327,525r-12,11l303,547r-13,9l276,566r-13,9l248,583r-13,7l220,597r-16,6l189,608r-16,4l157,617r-17,3l123,621r-17,2l88,624,66,623,43,620,22,617,,611,28,715r15,3l57,719r17,l88,719r23,l133,718r22,-3l176,710r20,-4l217,700r21,-6l257,685r19,-7l294,667r19,-10l330,646r17,-13l364,621r16,-13l395,593r13,-15l423,562r12,-17l447,529r11,-18l469,493r9,-19l486,455r8,-19l501,415r6,-21l512,373r4,-21l519,330r1,-22l520,286xe" fillcolor="#68a8da" stroked="f">
                <v:path arrowok="t" o:connecttype="custom" o:connectlocs="261,133;259,113;255,93;250,74;243,56;235,39;225,22;214,7;199,8;180,24;180,43;196,68;207,96;212,127;213,151;211,168;208,185;203,201;197,216;188,230;180,243;169,256;158,268;146,278;132,287;118,295;102,301;87,306;70,310;53,311;33,311;11,308;14,357;29,359;44,359;67,359;88,355;109,350;129,342;148,333;166,323;183,310;198,296;212,281;224,264;235,246;244,227;251,207;257,186;260,165;261,143" o:connectangles="0,0,0,0,0,0,0,0,0,0,0,0,0,0,0,0,0,0,0,0,0,0,0,0,0,0,0,0,0,0,0,0,0,0,0,0,0,0,0,0,0,0,0,0,0,0,0,0,0,0,0"/>
              </v:shape>
              <v:shape id="Freeform 183" o:spid="_x0000_s1176" style="position:absolute;left:2154;top:1791;width:244;height:319;visibility:visible;mso-wrap-style:square;v-text-anchor:top" coordsize="488,639" path="m488,253r-1,-18l487,217r-3,-18l481,183r-3,-18l473,149r-4,-18l463,116r-7,-16l448,83,441,68,432,54,414,25,393,,374,15,355,30,337,45,317,59r17,20l349,101r12,22l371,147r9,25l386,199r4,27l392,253r-2,29l386,312r-7,27l370,365r-14,26l343,414r-18,23l308,457r-21,20l265,493r-24,15l216,520r-27,9l161,536r-13,3l133,541r-15,1l103,542,77,541,50,538,25,532,,523,28,631r19,3l65,637r19,2l103,639r21,l143,637r20,-3l182,631r18,-4l217,621r18,-6l253,609r18,-9l287,593r16,-11l318,573r15,-12l348,551r14,-12l376,526r12,-14l399,499r12,-15l422,469r10,-16l441,437r9,-17l457,403r7,-17l470,368r6,-19l479,331r5,-19l485,293r2,-20l488,253xe" fillcolor="#69acdd" stroked="f">
                <v:path arrowok="t" o:connecttype="custom" o:connectlocs="244,117;242,99;239,82;235,65;228,50;221,34;207,12;187,7;169,22;167,39;181,61;190,86;195,113;195,141;190,169;178,195;163,218;144,238;121,254;95,264;74,269;59,271;39,270;13,266;14,315;33,318;52,319;72,318;91,315;109,310;127,304;144,296;159,286;174,275;188,263;200,249;211,234;221,218;229,201;235,184;240,165;243,146;244,126" o:connectangles="0,0,0,0,0,0,0,0,0,0,0,0,0,0,0,0,0,0,0,0,0,0,0,0,0,0,0,0,0,0,0,0,0,0,0,0,0,0,0,0,0,0,0"/>
              </v:shape>
              <v:shape id="Freeform 184" o:spid="_x0000_s1177" style="position:absolute;left:2146;top:1806;width:228;height:281;visibility:visible;mso-wrap-style:square;v-text-anchor:top" coordsize="455,561" path="m455,223r-1,-32l449,160r-6,-30l433,102,421,74,406,47,390,24,371,,353,15,333,29,313,43,294,56r13,18l321,92r12,19l341,132r9,22l355,176r4,23l359,223r,25l355,272r-6,23l341,318r-10,20l319,358r-15,19l290,393r-18,17l254,423r-19,12l213,445r-22,8l168,459r-23,4l119,465r-16,-2l87,462,72,459,56,456,41,451,26,445,13,439,,432,31,548r22,6l74,557r23,3l119,561r18,-1l154,558r17,-1l188,554r16,-5l220,545r15,-5l251,534r15,-7l279,520r15,-8l307,503r14,-10l334,484r12,-11l358,462r10,-12l378,438r11,-14l399,411r7,-13l415,384r8,-14l429,355r7,-15l441,323r4,-16l449,291r3,-17l454,258r1,-18l455,223xe" fillcolor="#6aafe0" stroked="f">
                <v:path arrowok="t" o:connecttype="custom" o:connectlocs="227,96;222,65;211,37;195,12;177,8;157,22;154,37;167,56;175,77;180,100;180,124;175,148;166,169;152,189;136,205;118,218;96,227;73,232;52,232;36,230;21,226;7,220;16,274;37,279;60,281;77,279;94,277;110,273;126,267;140,260;154,252;167,242;179,231;189,219;200,206;208,192;215,178;221,162;225,146;227,129;228,112" o:connectangles="0,0,0,0,0,0,0,0,0,0,0,0,0,0,0,0,0,0,0,0,0,0,0,0,0,0,0,0,0,0,0,0,0,0,0,0,0,0,0,0,0"/>
              </v:shape>
              <v:shape id="Freeform 185" o:spid="_x0000_s1178" style="position:absolute;left:2135;top:1821;width:215;height:241;visibility:visible;mso-wrap-style:square;v-text-anchor:top" coordsize="429,483" path="m429,194r-2,-27l423,140r-6,-27l408,88,398,64,386,42,371,20,354,,334,14,314,27,293,41,272,54r13,13l297,84r11,16l317,116r7,20l328,153r3,21l333,194r-2,20l328,234r-4,17l318,269r-9,17l300,302r-12,15l277,330r-14,14l248,354r-16,10l216,372r-18,6l179,384r-19,3l140,387r-20,-2l101,382,81,378,62,370,44,361,28,351,13,339,,324,37,464r25,9l87,479r27,3l140,483r15,l170,482r15,-2l198,477r28,-7l253,461r25,-12l302,434r22,-16l345,398r17,-20l380,355r13,-23l407,306r9,-26l423,253r4,-30l429,194xe" fillcolor="#6cb2e2" stroked="f">
                <v:path arrowok="t" o:connecttype="custom" o:connectlocs="214,83;209,56;199,32;186,10;167,7;147,20;143,33;154,50;162,68;166,87;166,107;162,125;155,143;144,158;132,172;116,182;99,189;80,193;60,192;41,189;22,180;7,169;19,232;44,239;70,241;85,241;99,238;127,230;151,217;173,199;190,177;204,153;212,126;215,97" o:connectangles="0,0,0,0,0,0,0,0,0,0,0,0,0,0,0,0,0,0,0,0,0,0,0,0,0,0,0,0,0,0,0,0,0,0"/>
              </v:shape>
              <v:shape id="Freeform 186" o:spid="_x0000_s1179" style="position:absolute;left:2117;top:1834;width:209;height:204;visibility:visible;mso-wrap-style:square;v-text-anchor:top" coordsize="417,409" path="m417,167r,-24l413,120,408,98,399,76,391,55,379,36,365,18,352,,330,15,309,27,287,40,266,52r12,11l288,74r11,14l306,103r8,15l318,134r3,16l322,167r-1,14l320,196r-5,14l311,223r-6,13l297,248r-9,11l280,269r-11,10l259,287r-12,7l234,300r-14,5l207,309r-15,2l177,312r-14,-1l149,309r-14,-4l121,300r-12,-6l98,287,86,279,75,269,67,259,58,248,52,236,46,223,40,210,37,196,34,181r,-14l34,158r1,-8l18,155,,159r,l58,376r13,7l84,389r15,6l114,400r16,3l145,406r16,1l177,409r26,-2l226,403r23,-6l271,389r22,-10l312,367r18,-13l348,337r14,-16l377,302r12,-20l399,262r8,-23l413,216r4,-24l417,167xe" fillcolor="#6eb6e5" stroked="f">
                <v:path arrowok="t" o:connecttype="custom" o:connectlocs="209,71;204,49;196,27;183,9;165,7;144,20;139,31;150,44;157,59;161,75;161,90;158,105;153,118;144,129;135,139;124,147;110,152;96,155;82,155;68,152;55,147;43,139;34,129;26,118;20,105;17,90;17,79;9,77;0,79;36,191;50,197;65,201;81,203;102,203;125,198;147,189;165,177;181,160;195,141;204,119;209,96" o:connectangles="0,0,0,0,0,0,0,0,0,0,0,0,0,0,0,0,0,0,0,0,0,0,0,0,0,0,0,0,0,0,0,0,0,0,0,0,0,0,0,0,0"/>
              </v:shape>
              <v:shape id="Freeform 187" o:spid="_x0000_s1180" style="position:absolute;left:2117;top:1847;width:185;height:167;visibility:visible;mso-wrap-style:square;v-text-anchor:top" coordsize="370,333" path="m370,140r-2,-20l365,99,361,82,354,62,345,46,334,30,322,13,309,,287,13,263,27,240,40,216,52r12,6l240,67r9,9l257,86r8,12l269,111r3,15l274,140r,10l272,159r-3,10l266,178r-4,8l257,194r-6,8l246,208r-8,6l231,220r-8,4l214,229r-8,3l197,235r-9,1l177,236r-8,l158,235r-9,-3l141,229r-9,-5l124,220r-7,-6l109,208r-5,-6l98,194r-5,-8l89,178r-3,-9l84,159r-1,-9l81,140r2,-9l83,122r3,-9l89,105r-22,8l44,120r-22,6l,132r,l37,270r13,15l65,297r16,10l99,316r19,8l138,328r19,3l177,333r20,l216,330r19,-6l253,318r16,-8l285,300r15,-10l314,276r11,-13l337,248r9,-16l355,215r6,-18l365,180r3,-20l370,140xe" fillcolor="#6fbae8" stroked="f">
                <v:path arrowok="t" o:connecttype="custom" o:connectlocs="184,60;181,41;173,23;161,7;144,7;120,20;114,29;125,38;133,49;136,63;137,75;135,85;131,93;126,101;119,107;112,112;103,116;94,118;85,118;75,116;66,112;59,107;52,101;47,93;43,85;42,75;42,66;43,57;34,57;11,63;0,66;25,143;41,154;59,162;79,166;99,167;118,162;135,155;150,145;163,132;173,116;181,99;184,80" o:connectangles="0,0,0,0,0,0,0,0,0,0,0,0,0,0,0,0,0,0,0,0,0,0,0,0,0,0,0,0,0,0,0,0,0,0,0,0,0,0,0,0,0,0,0"/>
              </v:shape>
              <v:shape id="Freeform 188" o:spid="_x0000_s1181" style="position:absolute;left:2134;top:1860;width:144;height:130;visibility:visible;mso-wrap-style:square;v-text-anchor:top" coordsize="288,260" path="m288,115l287,98,284,82,280,66,272,51,265,36,254,22,244,11,232,,204,15,176,28,148,42,120,55,90,67,61,77,31,88,1,98,,106r,9l,129r3,15l6,158r6,13l18,184r6,12l33,207r8,10l52,227r12,8l75,242r12,6l101,253r14,4l129,259r14,1l158,259r15,-2l186,253r14,-5l213,242r12,-7l235,227r11,-10l254,207r9,-11l271,184r6,-13l281,158r5,-14l287,129r1,-14xe" fillcolor="#71bdeb" stroked="f">
                <v:path arrowok="t" o:connecttype="custom" o:connectlocs="144,58;144,49;142,41;140,33;136,26;133,18;127,11;122,6;116,0;102,8;88,14;74,21;60,28;45,34;31,39;16,44;1,49;0,53;0,58;0,65;2,72;3,79;6,86;9,92;12,98;17,104;21,109;26,114;32,118;38,121;44,124;51,127;58,129;65,130;72,130;79,130;87,129;93,127;100,124;107,121;113,118;118,114;123,109;127,104;132,98;136,92;139,86;141,79;143,72;144,65;144,58" o:connectangles="0,0,0,0,0,0,0,0,0,0,0,0,0,0,0,0,0,0,0,0,0,0,0,0,0,0,0,0,0,0,0,0,0,0,0,0,0,0,0,0,0,0,0,0,0,0,0,0,0,0,0"/>
              </v:shape>
              <v:shape id="Freeform 189" o:spid="_x0000_s1182" style="position:absolute;left:2158;top:1873;width:96;height:93;visibility:visible;mso-wrap-style:square;v-text-anchor:top" coordsize="193,184" path="m193,88l191,74,188,59,184,46,176,34,168,24r-9,-9l147,6,135,,104,15,73,28,40,41,8,53,5,61,2,70r,9l,88,2,98r1,9l5,117r3,9l12,134r5,8l23,150r5,6l36,162r7,6l51,172r9,5l68,180r9,3l88,184r8,l107,184r9,-1l125,180r8,-3l142,172r8,-4l157,162r8,-6l170,150r6,-8l181,134r4,-8l188,117r3,-10l193,98r,-10xe" fillcolor="#73c1ee" stroked="f">
                <v:path arrowok="t" o:connecttype="custom" o:connectlocs="96,44;95,37;94,30;92,23;88,17;84,12;79,8;73,3;67,0;52,8;36,14;20,21;4,27;2,31;1,35;1,40;0,44;1,50;1,54;2,59;4,64;6,68;8,72;11,76;14,79;18,82;21,85;25,87;30,89;34,91;38,92;44,93;48,93;53,93;58,92;62,91;66,89;71,87;75,85;78,82;82,79;85,76;88,72;90,68;92,64;94,59;95,54;96,50;96,44" o:connectangles="0,0,0,0,0,0,0,0,0,0,0,0,0,0,0,0,0,0,0,0,0,0,0,0,0,0,0,0,0,0,0,0,0,0,0,0,0,0,0,0,0,0,0,0,0,0,0,0,0"/>
              </v:shape>
              <v:shape id="Freeform 190" o:spid="_x0000_s1183" style="position:absolute;left:2182;top:1893;width:48;height:49;visibility:visible;mso-wrap-style:square;v-text-anchor:top" coordsize="96,97" path="m96,48l95,39,92,30,87,21,82,13,74,9,67,4,58,1,47,,39,1,30,4,21,9r-8,4l8,21,3,30,,39r,9l,58r3,9l8,76r5,6l21,88r9,4l39,95r8,2l58,95r9,-3l74,88r8,-6l87,76r5,-9l95,58,96,48xe" fillcolor="#75c5f0" stroked="f">
                <v:path arrowok="t" o:connecttype="custom" o:connectlocs="48,24;48,20;46,15;44,11;41,7;37,5;34,2;29,1;24,0;20,1;15,2;11,5;7,7;4,11;2,15;0,20;0,24;0,29;2,34;4,38;7,41;11,44;15,46;20,48;24,49;29,48;34,46;37,44;41,41;44,38;46,34;48,29;48,24" o:connectangles="0,0,0,0,0,0,0,0,0,0,0,0,0,0,0,0,0,0,0,0,0,0,0,0,0,0,0,0,0,0,0,0,0"/>
              </v:shape>
              <v:rect id="Rectangle 191" o:spid="_x0000_s1184" style="position:absolute;left:4654;top:2649;width:5267;height:26;visibility:visible" fillcolor="#005ca1" stroked="f"/>
              <v:shape id="Freeform 192" o:spid="_x0000_s1185" style="position:absolute;left:9689;top:2649;width:499;height:159;visibility:visible;mso-wrap-style:square;v-text-anchor:top" coordsize="999,318" path="m531,l457,,381,,304,,230,,162,,98,,45,,,,40,,79,2r35,1l148,6r33,5l210,15r30,6l267,27r25,6l314,40r22,8l357,57r21,9l395,76r18,10l429,97r15,12l459,121r13,11l486,144r23,27l533,199r43,58l620,318r379,l966,277,931,228,912,201,889,174,866,147,841,122,813,97,783,75,767,64,749,54,731,45,713,36,694,29,673,21,653,15,631,9,607,5,583,2,558,,531,xe" fillcolor="#005ca1" stroked="f">
                <v:path arrowok="t" o:connecttype="custom" o:connectlocs="265,0;228,0;190,0;152,0;115,0;81,0;49,0;22,0;0,0;20,0;39,1;57,2;74,3;90,6;105,8;120,11;133,14;146,17;157,20;168,24;178,29;189,33;197,38;206,43;214,49;222,55;229,61;236,66;243,72;254,86;266,100;288,129;310,159;499,159;483,139;465,114;456,101;444,87;433,74;420,61;406,49;391,38;383,32;374,27;365,23;356,18;347,15;336,11;326,8;315,5;303,3;291,1;279,0;265,0" o:connectangles="0,0,0,0,0,0,0,0,0,0,0,0,0,0,0,0,0,0,0,0,0,0,0,0,0,0,0,0,0,0,0,0,0,0,0,0,0,0,0,0,0,0,0,0,0,0,0,0,0,0,0,0,0,0"/>
              </v:shape>
              <v:shape id="Freeform 193" o:spid="_x0000_s1186" style="position:absolute;left:9950;top:2649;width:500;height:159;visibility:visible;mso-wrap-style:square;v-text-anchor:top" coordsize="998,318" path="m531,l455,,380,,303,,229,,161,,97,,42,,,,39,,78,2r35,1l147,6r33,5l210,15r28,6l264,27r26,6l313,40r22,8l356,57r21,9l395,76r17,10l429,97r14,12l458,121r13,11l485,144r23,27l532,199r43,58l619,318r379,l966,277,930,228,909,201,889,174,865,147,840,122,812,97,782,75,766,64,748,54,730,45,713,36,692,29,673,21,650,15,630,9,606,5,582,2,557,,531,xe" fillcolor="#005ca1" stroked="f">
                <v:path arrowok="t" o:connecttype="custom" o:connectlocs="266,0;228,0;190,0;152,0;115,0;81,0;49,0;21,0;0,0;20,0;39,1;57,2;74,3;90,6;105,8;119,11;132,14;145,17;157,20;168,24;178,29;189,33;198,38;206,43;215,49;222,55;229,61;236,66;243,72;255,86;267,100;288,129;310,159;500,159;484,139;466,114;455,101;445,87;433,74;421,61;407,49;392,38;384,32;375,27;366,23;357,18;347,15;337,11;326,8;316,5;304,3;292,1;279,0;266,0" o:connectangles="0,0,0,0,0,0,0,0,0,0,0,0,0,0,0,0,0,0,0,0,0,0,0,0,0,0,0,0,0,0,0,0,0,0,0,0,0,0,0,0,0,0,0,0,0,0,0,0,0,0,0,0,0,0"/>
              </v:shape>
              <v:shape id="Freeform 194" o:spid="_x0000_s1187" style="position:absolute;left:10208;top:2649;width:500;height:159;visibility:visible;mso-wrap-style:square;v-text-anchor:top" coordsize=",318" path="m533,l458,,381,,305,,231,,162,,99,,45,,,,42,,79,2r37,1l150,6r31,5l212,15r28,6l267,27r25,6l315,40r23,8l358,57r20,9l395,76r18,10l429,97r15,12l459,121r13,11l486,144r25,27l533,199r43,58l620,318r380,l968,277,931,228,912,201,889,174,867,147,841,122,814,97,783,75,767,64,750,54,733,45,713,36,694,29,673,21,653,15,631,9,607,5,583,2,558,,533,xe" fillcolor="#005ca1" stroked="f">
                <v:path arrowok="t" o:connecttype="custom" o:connectlocs="267,0;229,0;191,0;153,0;116,0;81,0;50,0;23,0;0,0;21,0;40,1;58,2;75,3;91,6;106,8;120,11;134,14;146,17;158,20;169,24;179,29;189,33;198,38;207,43;215,49;222,55;230,61;236,66;243,72;256,86;267,100;288,129;310,159;500,159;484,139;466,114;456,101;445,87;434,74;421,61;407,49;392,38;384,32;375,27;367,23;357,18;347,15;337,11;327,8;316,5;304,3;292,1;279,0;267,0" o:connectangles="0,0,0,0,0,0,0,0,0,0,0,0,0,0,0,0,0,0,0,0,0,0,0,0,0,0,0,0,0,0,0,0,0,0,0,0,0,0,0,0,0,0,0,0,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188" type="#_x0000_t202" style="position:absolute;left:4497;top:1615;width:3597;height:1080;visibility:visible" filled="f" stroked="f">
                <v:textbox>
                  <w:txbxContent>
                    <w:p w:rsidR="00F24B59" w:rsidRPr="00007172" w:rsidRDefault="00F24B59" w:rsidP="009C335C">
                      <w:pPr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</w:pP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>ЗАО УРАЛТЕХМАРКЕТ</w:t>
                      </w:r>
                    </w:p>
                    <w:p w:rsidR="00F24B59" w:rsidRDefault="00F24B59" w:rsidP="009C335C">
                      <w:pPr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</w:pP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>Тел./факс: (343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>) 288</w:t>
                      </w:r>
                      <w:r w:rsidRPr="00DF500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>-51-41</w:t>
                      </w:r>
                    </w:p>
                    <w:p w:rsidR="00F24B59" w:rsidRPr="00007172" w:rsidRDefault="00F24B59" w:rsidP="009C335C">
                      <w:pPr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</w:pP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 xml:space="preserve">: </w:t>
                      </w: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  <w:lang w:val="en-US"/>
                        </w:rPr>
                        <w:t>info</w:t>
                      </w: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>@</w:t>
                      </w: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  <w:lang w:val="en-US"/>
                        </w:rPr>
                        <w:t>uraltm</w:t>
                      </w: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>.</w:t>
                      </w: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  <w:lang w:val="en-US"/>
                        </w:rPr>
                        <w:t>ru</w:t>
                      </w:r>
                    </w:p>
                    <w:p w:rsidR="00F24B59" w:rsidRPr="00DF5002" w:rsidRDefault="00F24B59" w:rsidP="009C335C">
                      <w:pPr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</w:pP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  <w:lang w:val="en-US"/>
                        </w:rPr>
                        <w:t>web</w:t>
                      </w:r>
                      <w:r w:rsidRPr="00DF500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 xml:space="preserve">: </w:t>
                      </w: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  <w:lang w:val="en-US"/>
                        </w:rPr>
                        <w:t>www</w:t>
                      </w:r>
                      <w:r w:rsidRPr="00DF500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>.</w:t>
                      </w: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  <w:lang w:val="en-US"/>
                        </w:rPr>
                        <w:t>uraltm</w:t>
                      </w:r>
                      <w:r w:rsidRPr="00DF500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</w:rPr>
                        <w:t>.</w:t>
                      </w:r>
                      <w:r w:rsidRPr="00007172">
                        <w:rPr>
                          <w:rFonts w:ascii="Arial" w:hAnsi="Arial" w:cs="Arial"/>
                          <w:b/>
                          <w:bCs/>
                          <w:color w:val="0070C4"/>
                          <w:sz w:val="14"/>
                          <w:szCs w:val="14"/>
                          <w:lang w:val="en-US"/>
                        </w:rPr>
                        <w:t>ru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F24B59" w:rsidRPr="00764E8B" w:rsidRDefault="00F24B59" w:rsidP="00764E8B">
      <w:pPr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F24B59" w:rsidRDefault="00F24B59" w:rsidP="00432B36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764E8B">
        <w:rPr>
          <w:rFonts w:ascii="Arial" w:hAnsi="Arial" w:cs="Arial"/>
          <w:sz w:val="24"/>
          <w:szCs w:val="24"/>
        </w:rPr>
        <w:t>Шкафная продукция ЗАО «УРАЛТЕХМАРКЕТ» (изготавливается индивидуально</w:t>
      </w:r>
      <w:r>
        <w:rPr>
          <w:rFonts w:ascii="Arial" w:hAnsi="Arial" w:cs="Arial"/>
          <w:sz w:val="24"/>
          <w:szCs w:val="24"/>
        </w:rPr>
        <w:t xml:space="preserve"> по техническому заданию З</w:t>
      </w:r>
      <w:r w:rsidRPr="00764E8B">
        <w:rPr>
          <w:rFonts w:ascii="Arial" w:hAnsi="Arial" w:cs="Arial"/>
          <w:sz w:val="24"/>
          <w:szCs w:val="24"/>
        </w:rPr>
        <w:t>аказчика), относится к «Устройствам комплектным низковольтным управления и распределения», и включает в себя</w:t>
      </w:r>
      <w:r>
        <w:rPr>
          <w:rFonts w:ascii="Arial" w:hAnsi="Arial" w:cs="Arial"/>
          <w:sz w:val="24"/>
          <w:szCs w:val="24"/>
        </w:rPr>
        <w:t xml:space="preserve"> (но не ограничивается)</w:t>
      </w:r>
      <w:r w:rsidRPr="00764E8B">
        <w:rPr>
          <w:rFonts w:ascii="Arial" w:hAnsi="Arial" w:cs="Arial"/>
          <w:sz w:val="24"/>
          <w:szCs w:val="24"/>
        </w:rPr>
        <w:t>, в том числе:</w:t>
      </w:r>
    </w:p>
    <w:p w:rsidR="00F24B59" w:rsidRDefault="00F24B59" w:rsidP="00432B36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432B36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F24B59" w:rsidRPr="006E01F0" w:rsidRDefault="00F24B59" w:rsidP="00AE02DD">
      <w:pPr>
        <w:ind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6E01F0">
        <w:rPr>
          <w:rFonts w:ascii="Arial" w:hAnsi="Arial" w:cs="Arial"/>
          <w:b/>
          <w:bCs/>
          <w:sz w:val="24"/>
          <w:szCs w:val="24"/>
        </w:rPr>
        <w:t>ШКАФЫ УПРАВЛЕНИЯ ТЕПЛОМЕХАНИЧЕСКИМ И ГАЗОИСПОЛЬЗУЮЩИМ ОБОРУДОВАНИЕМ</w:t>
      </w:r>
    </w:p>
    <w:p w:rsidR="00F24B59" w:rsidRPr="00764E8B" w:rsidRDefault="00F24B59" w:rsidP="00764E8B">
      <w:pPr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AE02DD">
      <w:pPr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65" o:spid="_x0000_i1027" type="#_x0000_t75" style="width:114pt;height:296.25pt;visibility:visible">
            <v:imagedata r:id="rId8" o:title="" cropleft="3146f" cropright="28318f"/>
          </v:shape>
        </w:pict>
      </w:r>
      <w:r w:rsidRPr="00764E8B">
        <w:rPr>
          <w:rFonts w:ascii="Arial" w:hAnsi="Arial" w:cs="Arial"/>
          <w:sz w:val="24"/>
          <w:szCs w:val="24"/>
          <w:lang w:eastAsia="ru-RU"/>
        </w:rPr>
        <w:t xml:space="preserve">   </w:t>
      </w: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64" o:spid="_x0000_i1028" type="#_x0000_t75" style="width:217.5pt;height:292.5pt;flip:x;visibility:visible">
            <v:imagedata r:id="rId9" o:title=""/>
          </v:shape>
        </w:pict>
      </w:r>
    </w:p>
    <w:p w:rsidR="00F24B59" w:rsidRPr="00764E8B" w:rsidRDefault="00F24B59" w:rsidP="00AE02DD">
      <w:pPr>
        <w:jc w:val="center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 управление одногорелочными и многогорелочными паровыми и водогрейными котлами, котлами – утилизаторами;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управление газотурбинными и газопоршневыми установками;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управление установками, использующими технологический пар;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управление насосным оборудованием;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управление тягодутьевым оборудованием;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управление компрессорными установками;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- управление газорегуляторными пунктами;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управление оборудованием химводоподготовки;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управление нагревательными и термическими печами;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управление бойлерными установками;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управление дуговыми сталеплавильными печами;</w:t>
      </w:r>
    </w:p>
    <w:p w:rsidR="00F24B59" w:rsidRPr="00764E8B" w:rsidRDefault="00F24B59" w:rsidP="000D372B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- управление работой транспортеров и конвейеров;</w:t>
      </w:r>
    </w:p>
    <w:p w:rsidR="00F24B59" w:rsidRPr="00764E8B" w:rsidRDefault="00F24B59" w:rsidP="00AE02DD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- управление дозирующим и весовым оборудованием;</w:t>
      </w:r>
    </w:p>
    <w:p w:rsidR="00F24B59" w:rsidRDefault="00F24B59" w:rsidP="00AE02DD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- управление дробильно-размольным оборудованием.</w:t>
      </w:r>
    </w:p>
    <w:p w:rsidR="00F24B59" w:rsidRPr="00764E8B" w:rsidRDefault="00F24B59" w:rsidP="00AE02DD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AE02DD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Выполняемые функции:</w:t>
      </w:r>
    </w:p>
    <w:p w:rsidR="00F24B59" w:rsidRPr="00764E8B" w:rsidRDefault="00F24B59" w:rsidP="00AE02DD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обеспечение технологических защит; действующих на останов оборудования;</w:t>
      </w:r>
    </w:p>
    <w:p w:rsidR="00F24B59" w:rsidRPr="00764E8B" w:rsidRDefault="00F24B59" w:rsidP="00AE02DD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сигнализация о нарушении технологического процесса с архивированием причин останова;</w:t>
      </w:r>
    </w:p>
    <w:p w:rsidR="00F24B59" w:rsidRPr="00764E8B" w:rsidRDefault="00F24B59" w:rsidP="00AE02DD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координация работы шкафов управления горелками по цифровому интерфейсу (протокол Modbus RTU) для котельных установок, нагревательных и термических печей;</w:t>
      </w:r>
    </w:p>
    <w:p w:rsidR="00F24B59" w:rsidRPr="00764E8B" w:rsidRDefault="00F24B59" w:rsidP="00AE02DD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автоматическое регулирование и поддержание заданных технологических параметров работы оборудования;</w:t>
      </w:r>
    </w:p>
    <w:p w:rsidR="00F24B59" w:rsidRPr="00764E8B" w:rsidRDefault="00F24B59" w:rsidP="00AE02DD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– дистанционное управление электрифицированной арматурой.</w:t>
      </w:r>
    </w:p>
    <w:p w:rsidR="00F24B59" w:rsidRPr="006E01F0" w:rsidRDefault="00F24B59" w:rsidP="00764E8B">
      <w:pPr>
        <w:jc w:val="both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Pr="006E01F0" w:rsidRDefault="00F24B59" w:rsidP="006E01F0">
      <w:pPr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 w:rsidRPr="006E01F0">
        <w:rPr>
          <w:rFonts w:ascii="Arial" w:hAnsi="Arial" w:cs="Arial"/>
          <w:b/>
          <w:bCs/>
          <w:sz w:val="24"/>
          <w:szCs w:val="24"/>
          <w:lang w:eastAsia="ru-RU"/>
        </w:rPr>
        <w:t>ШКАФЫ УПРАВЛЕНИЯ ГОРЕЛКАМИ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66" o:spid="_x0000_i1029" type="#_x0000_t75" style="width:153.75pt;height:315.75pt;visibility:visible">
            <v:imagedata r:id="rId10" o:title="" cropleft="4650f" cropright="8943f"/>
          </v:shape>
        </w:pict>
      </w:r>
      <w:r w:rsidRPr="00764E8B">
        <w:rPr>
          <w:rFonts w:ascii="Arial" w:hAnsi="Arial" w:cs="Arial"/>
          <w:sz w:val="24"/>
          <w:szCs w:val="24"/>
          <w:lang w:eastAsia="ru-RU"/>
        </w:rPr>
        <w:t xml:space="preserve">            </w:t>
      </w: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68" o:spid="_x0000_i1030" type="#_x0000_t75" style="width:203.25pt;height:307.5pt;visibility:visible">
            <v:imagedata r:id="rId11" o:title="" cropleft="3635f" cropright="5306f"/>
          </v:shape>
        </w:pict>
      </w:r>
    </w:p>
    <w:p w:rsidR="00F24B59" w:rsidRDefault="00F24B59" w:rsidP="00432B36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432B36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Шкафы управления горелками обеспечивают электроснабжение и управление арматурой горелок. Применяются для автоматизации газовых горелок в многогорелочных (2 и более) системах автоматизированного управления газопотребляющим оборудованием, в состав которого входят устройства, обеспечивающие функции координаторов горелок.</w:t>
      </w:r>
    </w:p>
    <w:p w:rsidR="00F24B59" w:rsidRDefault="00F24B59" w:rsidP="00432B36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 xml:space="preserve"> Решаются следующие задачи:</w:t>
      </w:r>
    </w:p>
    <w:p w:rsidR="00F24B59" w:rsidRDefault="00F24B59" w:rsidP="00432B36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 xml:space="preserve">— автоматизированный розжиг пламени </w:t>
      </w:r>
      <w:r>
        <w:rPr>
          <w:rFonts w:ascii="Arial" w:hAnsi="Arial" w:cs="Arial"/>
          <w:sz w:val="24"/>
          <w:szCs w:val="24"/>
          <w:lang w:eastAsia="ru-RU"/>
        </w:rPr>
        <w:t>газовых запальных горелок;</w:t>
      </w:r>
    </w:p>
    <w:p w:rsidR="00F24B59" w:rsidRDefault="00F24B59" w:rsidP="00432B36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— автоматический розжиг и контроль пламени жидкотопливных горело</w:t>
      </w:r>
      <w:r>
        <w:rPr>
          <w:rFonts w:ascii="Arial" w:hAnsi="Arial" w:cs="Arial"/>
          <w:sz w:val="24"/>
          <w:szCs w:val="24"/>
          <w:lang w:eastAsia="ru-RU"/>
        </w:rPr>
        <w:t>к со свечами накаливания;</w:t>
      </w:r>
    </w:p>
    <w:p w:rsidR="00F24B59" w:rsidRDefault="00F24B59" w:rsidP="00432B36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— обеспечение автоматизированного розжига, контроля рабочего состояния горелок и регулирования т</w:t>
      </w:r>
      <w:r>
        <w:rPr>
          <w:rFonts w:ascii="Arial" w:hAnsi="Arial" w:cs="Arial"/>
          <w:sz w:val="24"/>
          <w:szCs w:val="24"/>
          <w:lang w:eastAsia="ru-RU"/>
        </w:rPr>
        <w:t>емпературы теплоносителя;</w:t>
      </w:r>
    </w:p>
    <w:p w:rsidR="00F24B59" w:rsidRDefault="00F24B59" w:rsidP="00432B36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— контроль рабочего состояния горелок промышленного эне</w:t>
      </w:r>
      <w:r>
        <w:rPr>
          <w:rFonts w:ascii="Arial" w:hAnsi="Arial" w:cs="Arial"/>
          <w:sz w:val="24"/>
          <w:szCs w:val="24"/>
          <w:lang w:eastAsia="ru-RU"/>
        </w:rPr>
        <w:t>ргетического оборудования;</w:t>
      </w:r>
    </w:p>
    <w:p w:rsidR="00F24B59" w:rsidRPr="00764E8B" w:rsidRDefault="00F24B59" w:rsidP="00432B36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— подача и регулирование расхода газа в горелочных устройствах подогревателя газа.</w:t>
      </w:r>
    </w:p>
    <w:p w:rsidR="00F24B59" w:rsidRPr="00764E8B" w:rsidRDefault="00F24B59" w:rsidP="00764E8B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Default="00F24B59" w:rsidP="006E01F0">
      <w:pPr>
        <w:ind w:firstLine="72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</w:p>
    <w:p w:rsidR="00F24B59" w:rsidRPr="006E01F0" w:rsidRDefault="00F24B59" w:rsidP="006E01F0">
      <w:pPr>
        <w:ind w:firstLine="720"/>
        <w:jc w:val="center"/>
        <w:rPr>
          <w:rFonts w:ascii="Arial" w:hAnsi="Arial" w:cs="Arial"/>
          <w:b/>
          <w:bCs/>
          <w:sz w:val="24"/>
          <w:szCs w:val="24"/>
          <w:lang w:eastAsia="ru-RU"/>
        </w:rPr>
      </w:pPr>
      <w:r w:rsidRPr="006E01F0">
        <w:rPr>
          <w:rFonts w:ascii="Arial" w:hAnsi="Arial" w:cs="Arial"/>
          <w:b/>
          <w:bCs/>
          <w:sz w:val="24"/>
          <w:szCs w:val="24"/>
          <w:lang w:eastAsia="ru-RU"/>
        </w:rPr>
        <w:t>ШКАФ СЕРВЕРНЫЙ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6E01F0">
      <w:pPr>
        <w:ind w:left="11" w:firstLine="709"/>
        <w:jc w:val="center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82" o:spid="_x0000_i1031" type="#_x0000_t75" style="width:101.25pt;height:282pt;visibility:visible">
            <v:imagedata r:id="rId12" o:title="" croptop="2103f" cropbottom="3191f" cropleft="24039f" cropright="16008f"/>
          </v:shape>
        </w:pict>
      </w:r>
      <w:r w:rsidRPr="00764E8B">
        <w:rPr>
          <w:rFonts w:ascii="Arial" w:hAnsi="Arial" w:cs="Arial"/>
          <w:sz w:val="24"/>
          <w:szCs w:val="24"/>
          <w:lang w:eastAsia="ru-RU"/>
        </w:rPr>
        <w:t xml:space="preserve">             </w:t>
      </w: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81" o:spid="_x0000_i1032" type="#_x0000_t75" style="width:180pt;height:4in;visibility:visible">
            <v:imagedata r:id="rId13" o:title="" cropleft="12880f" cropright="683f"/>
          </v:shape>
        </w:pic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6E01F0">
      <w:pPr>
        <w:ind w:firstLine="720"/>
        <w:jc w:val="both"/>
        <w:rPr>
          <w:rFonts w:ascii="Arial" w:hAnsi="Arial" w:cs="Arial"/>
          <w:sz w:val="24"/>
          <w:szCs w:val="24"/>
          <w:lang w:eastAsia="ru-RU"/>
        </w:rPr>
      </w:pPr>
      <w:r w:rsidRPr="00764E8B">
        <w:rPr>
          <w:rFonts w:ascii="Arial" w:hAnsi="Arial" w:cs="Arial"/>
          <w:sz w:val="24"/>
          <w:szCs w:val="24"/>
          <w:lang w:eastAsia="ru-RU"/>
        </w:rPr>
        <w:t>Шкаф серверный предназначен для организации возможности объединения нескольких комплектов программно-технических комплексов и АРМ в единую информационную сеть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  <w:lang w:eastAsia="ru-RU"/>
        </w:rPr>
      </w:pPr>
    </w:p>
    <w:p w:rsidR="00F24B59" w:rsidRPr="006E01F0" w:rsidRDefault="00F24B59" w:rsidP="006E01F0">
      <w:pPr>
        <w:ind w:left="11"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6E01F0">
        <w:rPr>
          <w:rFonts w:ascii="Arial" w:hAnsi="Arial" w:cs="Arial"/>
          <w:b/>
          <w:bCs/>
          <w:sz w:val="24"/>
          <w:szCs w:val="24"/>
        </w:rPr>
        <w:t>ШКАФ АВТОМАТИЧЕСКОГО ВВОДА РЕЗЕРВА ШАВР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432B36">
      <w:pPr>
        <w:ind w:left="11" w:firstLine="709"/>
        <w:jc w:val="center"/>
        <w:rPr>
          <w:rFonts w:ascii="Arial" w:hAnsi="Arial" w:cs="Arial"/>
          <w:sz w:val="24"/>
          <w:szCs w:val="24"/>
        </w:rPr>
      </w:pP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67" o:spid="_x0000_i1033" type="#_x0000_t75" style="width:138.75pt;height:351.75pt;visibility:visible">
            <v:imagedata r:id="rId14" o:title="" croptop="2501f" cropbottom="1363f" cropleft="16834f" cropright="20127f"/>
          </v:shape>
        </w:pict>
      </w:r>
      <w:r w:rsidRPr="00764E8B">
        <w:rPr>
          <w:rFonts w:ascii="Arial" w:hAnsi="Arial" w:cs="Arial"/>
          <w:sz w:val="24"/>
          <w:szCs w:val="24"/>
        </w:rPr>
        <w:t xml:space="preserve">      </w:t>
      </w: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69" o:spid="_x0000_i1034" type="#_x0000_t75" style="width:231.75pt;height:340.5pt;visibility:visible">
            <v:imagedata r:id="rId15" o:title="" cropleft="9846f"/>
          </v:shape>
        </w:pict>
      </w:r>
    </w:p>
    <w:p w:rsidR="00F24B59" w:rsidRPr="00764E8B" w:rsidRDefault="00F24B59" w:rsidP="00432B36">
      <w:pPr>
        <w:ind w:left="11" w:firstLine="709"/>
        <w:jc w:val="center"/>
        <w:rPr>
          <w:rFonts w:ascii="Arial" w:hAnsi="Arial" w:cs="Arial"/>
          <w:sz w:val="24"/>
          <w:szCs w:val="24"/>
        </w:rPr>
      </w:pPr>
      <w:r w:rsidRPr="00764E8B">
        <w:rPr>
          <w:rFonts w:ascii="Arial" w:hAnsi="Arial" w:cs="Arial"/>
          <w:sz w:val="24"/>
          <w:szCs w:val="24"/>
        </w:rPr>
        <w:t>Рис. № 4 Шкаф автоматического ввода резерва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  <w:r w:rsidRPr="00764E8B">
        <w:rPr>
          <w:rFonts w:ascii="Arial" w:hAnsi="Arial" w:cs="Arial"/>
          <w:sz w:val="24"/>
          <w:szCs w:val="24"/>
        </w:rPr>
        <w:t>Описание: шкаф автоматического ввода резерва обеспечивает автоматические включение устройством резервного оборудования взамен отключившегося основного.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  <w:r w:rsidRPr="00764E8B">
        <w:rPr>
          <w:rFonts w:ascii="Arial" w:hAnsi="Arial" w:cs="Arial"/>
        </w:rPr>
        <w:t>Автоматический ввод резерва или АВР весьма важный элемент в системе бесперебойной подачи нагрузки на потребители, позволяет в автоматическом режиме переключать источники питания. Незаменим при частых отключениях в электросетях или нестабильном питающем напряжении. Устройства изготавливаются из сертифицированных материалов по чертежам, размерам, техническим требованиям отраслевого стандарта. Конструкционно шкаф ШАВР представляет собой металлический шкаф, в котором размещаются контакторы, реверсивные рубильники или автоматические выключатели с моторным приводом.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6E01F0" w:rsidRDefault="00F24B59" w:rsidP="006E01F0">
      <w:pPr>
        <w:ind w:left="11"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6E01F0">
        <w:rPr>
          <w:rFonts w:ascii="Arial" w:hAnsi="Arial" w:cs="Arial"/>
          <w:b/>
          <w:bCs/>
          <w:sz w:val="24"/>
          <w:szCs w:val="24"/>
        </w:rPr>
        <w:t>ШКАФ РАСПРЕДЕЛИТЕЛЬНЫЙ ПОСТОЯННОГО ТОКА ШРПТ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432B36">
      <w:pPr>
        <w:ind w:left="11" w:firstLine="709"/>
        <w:jc w:val="center"/>
        <w:rPr>
          <w:rFonts w:ascii="Arial" w:hAnsi="Arial" w:cs="Arial"/>
          <w:sz w:val="24"/>
          <w:szCs w:val="24"/>
        </w:rPr>
      </w:pP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70" o:spid="_x0000_i1035" type="#_x0000_t75" style="width:178.5pt;height:271.5pt;visibility:visible">
            <v:imagedata r:id="rId16" o:title="" croptop="2862f" cropbottom="750f" cropleft="7752f" cropright="16110f"/>
          </v:shape>
        </w:pict>
      </w:r>
      <w:r w:rsidRPr="00764E8B">
        <w:rPr>
          <w:rFonts w:ascii="Arial" w:hAnsi="Arial" w:cs="Arial"/>
          <w:sz w:val="24"/>
          <w:szCs w:val="24"/>
        </w:rPr>
        <w:t xml:space="preserve">   </w:t>
      </w: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71" o:spid="_x0000_i1036" type="#_x0000_t75" style="width:285pt;height:212.25pt;rotation:90;visibility:visible">
            <v:imagedata r:id="rId17" o:title=""/>
          </v:shape>
        </w:pict>
      </w:r>
      <w:r w:rsidRPr="00764E8B">
        <w:rPr>
          <w:rFonts w:ascii="Arial" w:hAnsi="Arial" w:cs="Arial"/>
          <w:sz w:val="24"/>
          <w:szCs w:val="24"/>
        </w:rPr>
        <w:br/>
        <w:t>Рис. №5 Шкаф распределения постоянного тока.</w:t>
      </w:r>
      <w:r w:rsidRPr="00764E8B">
        <w:rPr>
          <w:rFonts w:ascii="Arial" w:hAnsi="Arial" w:cs="Arial"/>
          <w:sz w:val="24"/>
          <w:szCs w:val="24"/>
        </w:rPr>
        <w:br/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  <w:r w:rsidRPr="00764E8B">
        <w:rPr>
          <w:rFonts w:ascii="Arial" w:hAnsi="Arial" w:cs="Arial"/>
          <w:sz w:val="24"/>
          <w:szCs w:val="24"/>
        </w:rPr>
        <w:t>Описание: ШРПТ</w:t>
      </w:r>
      <w:r>
        <w:rPr>
          <w:rFonts w:ascii="Arial" w:hAnsi="Arial" w:cs="Arial"/>
          <w:sz w:val="24"/>
          <w:szCs w:val="24"/>
        </w:rPr>
        <w:t xml:space="preserve"> </w:t>
      </w:r>
      <w:r w:rsidRPr="00764E8B">
        <w:rPr>
          <w:rFonts w:ascii="Arial" w:hAnsi="Arial" w:cs="Arial"/>
          <w:sz w:val="24"/>
          <w:szCs w:val="24"/>
        </w:rPr>
        <w:t xml:space="preserve">– предназначен для питания устройств релейной защиты и автоматики.  </w:t>
      </w: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  <w:r w:rsidRPr="00764E8B">
        <w:rPr>
          <w:rFonts w:ascii="Arial" w:hAnsi="Arial" w:cs="Arial"/>
        </w:rPr>
        <w:t>Шкаф распределения постоянного тока ШРПТ — низковольтное комплектное распределительное устройство шкафного исполнения, предназначенное для приёма постоянного тока от ЗВУ (основное питание) и от аккумуляторной батареи (резервное питание), и распределения по группам потребителей постоянного тока. Шкаф ШРПТ применяется в системе аварийного электроснабжения ответственных потребителей и предназначен для бесперебойного электроснабжения цепей управления, защиты, автоматики и сигнализации, электромагнитов высоковольтных выключателей, аварийного освещения электростанций, подстанций, ТЭЦ и других объектов энергетики с номинальным напряжением =24В, =60В, =110В, =220В, =440В.</w:t>
      </w: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Default="00F24B59" w:rsidP="00AE02DD">
      <w:pPr>
        <w:ind w:left="11"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:rsidR="00F24B59" w:rsidRPr="00AE02DD" w:rsidRDefault="00F24B59" w:rsidP="00AE02DD">
      <w:pPr>
        <w:ind w:left="11"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AE02DD">
        <w:rPr>
          <w:rFonts w:ascii="Arial" w:hAnsi="Arial" w:cs="Arial"/>
          <w:b/>
          <w:bCs/>
          <w:sz w:val="24"/>
          <w:szCs w:val="24"/>
        </w:rPr>
        <w:t>КОРОБКА КЛЕММНАЯ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AE02DD">
      <w:pPr>
        <w:ind w:left="11" w:firstLine="709"/>
        <w:jc w:val="center"/>
        <w:rPr>
          <w:rFonts w:ascii="Arial" w:hAnsi="Arial" w:cs="Arial"/>
          <w:sz w:val="24"/>
          <w:szCs w:val="24"/>
        </w:rPr>
      </w:pPr>
      <w:r w:rsidRPr="00764E8B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85" o:spid="_x0000_i1037" type="#_x0000_t75" style="width:371.25pt;height:289.5pt;visibility:visible">
            <v:imagedata r:id="rId18" o:title="" croptop="5223f" cropleft="7677f"/>
          </v:shape>
        </w:pict>
      </w:r>
    </w:p>
    <w:p w:rsidR="00F24B59" w:rsidRPr="00764E8B" w:rsidRDefault="00F24B59" w:rsidP="00AE02DD">
      <w:pPr>
        <w:ind w:left="11" w:firstLine="709"/>
        <w:jc w:val="center"/>
        <w:rPr>
          <w:rFonts w:ascii="Arial" w:hAnsi="Arial" w:cs="Arial"/>
          <w:sz w:val="24"/>
          <w:szCs w:val="24"/>
        </w:rPr>
      </w:pPr>
      <w:r w:rsidRPr="00764E8B">
        <w:rPr>
          <w:rFonts w:ascii="Arial" w:hAnsi="Arial" w:cs="Arial"/>
          <w:sz w:val="24"/>
          <w:szCs w:val="24"/>
        </w:rPr>
        <w:t>Рис. №6 Клеммная коробка</w:t>
      </w: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left="11" w:firstLine="709"/>
        <w:jc w:val="both"/>
        <w:rPr>
          <w:rFonts w:ascii="Arial" w:hAnsi="Arial" w:cs="Arial"/>
          <w:sz w:val="24"/>
          <w:szCs w:val="24"/>
        </w:rPr>
      </w:pPr>
      <w:r w:rsidRPr="00764E8B">
        <w:rPr>
          <w:rFonts w:ascii="Arial" w:hAnsi="Arial" w:cs="Arial"/>
          <w:sz w:val="24"/>
          <w:szCs w:val="24"/>
        </w:rPr>
        <w:t>Описание: клеммная коробка</w:t>
      </w:r>
      <w:r>
        <w:rPr>
          <w:rFonts w:ascii="Arial" w:hAnsi="Arial" w:cs="Arial"/>
          <w:sz w:val="24"/>
          <w:szCs w:val="24"/>
        </w:rPr>
        <w:t xml:space="preserve"> </w:t>
      </w:r>
      <w:r w:rsidRPr="00764E8B">
        <w:rPr>
          <w:rFonts w:ascii="Arial" w:hAnsi="Arial" w:cs="Arial"/>
          <w:sz w:val="24"/>
          <w:szCs w:val="24"/>
        </w:rPr>
        <w:t>– электроустановочное изделие, предназначенное для соединения проводов.</w:t>
      </w: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  <w:r w:rsidRPr="00764E8B">
        <w:rPr>
          <w:rFonts w:ascii="Arial" w:hAnsi="Arial" w:cs="Arial"/>
        </w:rPr>
        <w:t>Коробки клеммные предназначены для соединения и разветвления электрических силовых цепей, вторичных электрических цепей, цепей сигнализации, контроля, управления, цепей релейной защиты и автоматики с алюминиевыми или медными жилами сечением.</w:t>
      </w:r>
    </w:p>
    <w:p w:rsidR="00F24B59" w:rsidRPr="00764E8B" w:rsidRDefault="00F24B59" w:rsidP="00764E8B">
      <w:pPr>
        <w:pStyle w:val="NormalWeb"/>
        <w:ind w:firstLine="709"/>
        <w:jc w:val="both"/>
        <w:rPr>
          <w:rFonts w:ascii="Arial" w:hAnsi="Arial" w:cs="Arial"/>
        </w:rPr>
      </w:pPr>
    </w:p>
    <w:p w:rsidR="00F24B59" w:rsidRPr="00764E8B" w:rsidRDefault="00F24B59" w:rsidP="00764E8B">
      <w:pPr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F24B59" w:rsidRPr="00764E8B" w:rsidRDefault="00F24B59" w:rsidP="00764E8B">
      <w:pPr>
        <w:ind w:firstLine="708"/>
        <w:jc w:val="both"/>
        <w:rPr>
          <w:rFonts w:ascii="Arial" w:hAnsi="Arial" w:cs="Arial"/>
          <w:sz w:val="24"/>
          <w:szCs w:val="24"/>
        </w:rPr>
      </w:pPr>
    </w:p>
    <w:sectPr w:rsidR="00F24B59" w:rsidRPr="00764E8B" w:rsidSect="00DB4DAC">
      <w:type w:val="continuous"/>
      <w:pgSz w:w="11906" w:h="16838"/>
      <w:pgMar w:top="851" w:right="1106" w:bottom="1135" w:left="1077" w:header="709" w:footer="4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B59" w:rsidRDefault="00F24B59">
      <w:r>
        <w:separator/>
      </w:r>
    </w:p>
  </w:endnote>
  <w:endnote w:type="continuationSeparator" w:id="0">
    <w:p w:rsidR="00F24B59" w:rsidRDefault="00F24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9" w:type="dxa"/>
      <w:tblInd w:w="2" w:type="dxa"/>
      <w:tblLook w:val="01E0"/>
    </w:tblPr>
    <w:tblGrid>
      <w:gridCol w:w="993"/>
      <w:gridCol w:w="7447"/>
      <w:gridCol w:w="1199"/>
    </w:tblGrid>
    <w:tr w:rsidR="00F24B59">
      <w:tc>
        <w:tcPr>
          <w:tcW w:w="993" w:type="dxa"/>
        </w:tcPr>
        <w:p w:rsidR="00F24B59" w:rsidRPr="000B438F" w:rsidRDefault="00F24B59" w:rsidP="00E4605D">
          <w:pPr>
            <w:pStyle w:val="Footer"/>
            <w:rPr>
              <w:rFonts w:ascii="Arial Narrow" w:hAnsi="Arial Narrow" w:cs="Arial Narrow"/>
              <w:sz w:val="16"/>
              <w:szCs w:val="16"/>
            </w:rPr>
          </w:pPr>
          <w:r w:rsidRPr="002F42F3">
            <w:rPr>
              <w:rFonts w:ascii="Arial Narrow" w:hAnsi="Arial Narrow" w:cs="Arial Narrow"/>
              <w:noProof/>
              <w:sz w:val="16"/>
              <w:szCs w:val="16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72" o:spid="_x0000_i1026" type="#_x0000_t75" alt="creambee-qrcode1" style="width:30.75pt;height:30.75pt;visibility:visible">
                <v:imagedata r:id="rId1" o:title=""/>
              </v:shape>
            </w:pict>
          </w:r>
        </w:p>
      </w:tc>
      <w:tc>
        <w:tcPr>
          <w:tcW w:w="7447" w:type="dxa"/>
        </w:tcPr>
        <w:p w:rsidR="00F24B59" w:rsidRPr="00E6446C" w:rsidRDefault="00F24B59" w:rsidP="00E6446C">
          <w:pPr>
            <w:pStyle w:val="Footer"/>
            <w:rPr>
              <w:rFonts w:ascii="Arial Narrow" w:hAnsi="Arial Narrow" w:cs="Arial Narrow"/>
              <w:sz w:val="16"/>
              <w:szCs w:val="16"/>
            </w:rPr>
          </w:pPr>
          <w:r>
            <w:rPr>
              <w:rFonts w:ascii="Arial Narrow" w:hAnsi="Arial Narrow" w:cs="Arial Narrow"/>
              <w:sz w:val="16"/>
              <w:szCs w:val="16"/>
            </w:rPr>
            <w:t>62014</w:t>
          </w:r>
          <w:r w:rsidRPr="009121B9">
            <w:rPr>
              <w:rFonts w:ascii="Arial Narrow" w:hAnsi="Arial Narrow" w:cs="Arial Narrow"/>
              <w:sz w:val="16"/>
              <w:szCs w:val="16"/>
            </w:rPr>
            <w:t>6</w:t>
          </w:r>
          <w:r w:rsidRPr="00E6446C">
            <w:rPr>
              <w:rFonts w:ascii="Arial Narrow" w:hAnsi="Arial Narrow" w:cs="Arial Narrow"/>
              <w:sz w:val="16"/>
              <w:szCs w:val="16"/>
            </w:rPr>
            <w:t>, г. Екатеринбург, ул.Фурманова, 125-26 / Для писем: 620109, г. Екатеринбург, а/я 5</w:t>
          </w:r>
          <w:r>
            <w:rPr>
              <w:rFonts w:ascii="Arial Narrow" w:hAnsi="Arial Narrow" w:cs="Arial Narrow"/>
              <w:sz w:val="16"/>
              <w:szCs w:val="16"/>
            </w:rPr>
            <w:t>6</w:t>
          </w:r>
          <w:r w:rsidRPr="00E6446C">
            <w:rPr>
              <w:rFonts w:ascii="Arial Narrow" w:hAnsi="Arial Narrow" w:cs="Arial Narrow"/>
              <w:sz w:val="16"/>
              <w:szCs w:val="16"/>
            </w:rPr>
            <w:t xml:space="preserve"> </w:t>
          </w:r>
        </w:p>
        <w:p w:rsidR="00F24B59" w:rsidRDefault="00F24B59" w:rsidP="009121B9">
          <w:pPr>
            <w:pStyle w:val="Footer"/>
            <w:rPr>
              <w:rFonts w:ascii="Arial Narrow" w:hAnsi="Arial Narrow" w:cs="Arial Narrow"/>
              <w:sz w:val="16"/>
              <w:szCs w:val="16"/>
            </w:rPr>
          </w:pPr>
          <w:r w:rsidRPr="00BD2AD2">
            <w:rPr>
              <w:rFonts w:ascii="Arial Narrow" w:hAnsi="Arial Narrow" w:cs="Arial Narrow"/>
              <w:sz w:val="16"/>
              <w:szCs w:val="16"/>
            </w:rPr>
            <w:t xml:space="preserve">Ф-л </w:t>
          </w:r>
          <w:r>
            <w:rPr>
              <w:rFonts w:ascii="Arial Narrow" w:hAnsi="Arial Narrow" w:cs="Arial Narrow"/>
              <w:sz w:val="16"/>
              <w:szCs w:val="16"/>
            </w:rPr>
            <w:t>Зап-Сиб</w:t>
          </w:r>
          <w:r w:rsidRPr="00BD2AD2">
            <w:rPr>
              <w:rFonts w:ascii="Arial Narrow" w:hAnsi="Arial Narrow" w:cs="Arial Narrow"/>
              <w:sz w:val="16"/>
              <w:szCs w:val="16"/>
            </w:rPr>
            <w:t xml:space="preserve"> ПАО Банк </w:t>
          </w:r>
          <w:r w:rsidRPr="00E6446C">
            <w:rPr>
              <w:rFonts w:ascii="Arial Narrow" w:hAnsi="Arial Narrow" w:cs="Arial Narrow"/>
              <w:sz w:val="16"/>
              <w:szCs w:val="16"/>
            </w:rPr>
            <w:t>"</w:t>
          </w:r>
          <w:r w:rsidRPr="00BD2AD2">
            <w:rPr>
              <w:rFonts w:ascii="Arial Narrow" w:hAnsi="Arial Narrow" w:cs="Arial Narrow"/>
              <w:sz w:val="16"/>
              <w:szCs w:val="16"/>
            </w:rPr>
            <w:t xml:space="preserve"> ФК Открытие</w:t>
          </w:r>
          <w:r>
            <w:rPr>
              <w:rFonts w:ascii="Arial Narrow" w:hAnsi="Arial Narrow" w:cs="Arial Narrow"/>
              <w:sz w:val="16"/>
              <w:szCs w:val="16"/>
            </w:rPr>
            <w:t xml:space="preserve">" ИНН/КПП 6661024788/665845001 </w:t>
          </w:r>
          <w:r w:rsidRPr="00E6446C">
            <w:rPr>
              <w:rFonts w:ascii="Arial Narrow" w:hAnsi="Arial Narrow" w:cs="Arial Narrow"/>
              <w:sz w:val="16"/>
              <w:szCs w:val="16"/>
            </w:rPr>
            <w:t xml:space="preserve">ОКПО 25927666 </w:t>
          </w:r>
        </w:p>
        <w:p w:rsidR="00F24B59" w:rsidRPr="00E6446C" w:rsidRDefault="00F24B59" w:rsidP="009121B9">
          <w:pPr>
            <w:pStyle w:val="Footer"/>
            <w:rPr>
              <w:rFonts w:ascii="Arial Narrow" w:hAnsi="Arial Narrow" w:cs="Arial Narrow"/>
              <w:sz w:val="16"/>
              <w:szCs w:val="16"/>
            </w:rPr>
          </w:pPr>
          <w:r w:rsidRPr="00E6446C">
            <w:rPr>
              <w:rFonts w:ascii="Arial Narrow" w:hAnsi="Arial Narrow" w:cs="Arial Narrow"/>
              <w:sz w:val="16"/>
              <w:szCs w:val="16"/>
            </w:rPr>
            <w:t xml:space="preserve">БИК </w:t>
          </w:r>
          <w:r w:rsidRPr="009121B9">
            <w:rPr>
              <w:rFonts w:ascii="Arial Narrow" w:hAnsi="Arial Narrow" w:cs="Arial Narrow"/>
              <w:sz w:val="16"/>
              <w:szCs w:val="16"/>
            </w:rPr>
            <w:t>047162812</w:t>
          </w:r>
          <w:r>
            <w:rPr>
              <w:rFonts w:ascii="Arial Narrow" w:hAnsi="Arial Narrow" w:cs="Arial Narrow"/>
              <w:sz w:val="16"/>
              <w:szCs w:val="16"/>
              <w:lang w:val="en-US"/>
            </w:rPr>
            <w:t xml:space="preserve"> </w:t>
          </w:r>
          <w:r w:rsidRPr="00E6446C">
            <w:rPr>
              <w:rFonts w:ascii="Arial Narrow" w:hAnsi="Arial Narrow" w:cs="Arial Narrow"/>
              <w:sz w:val="16"/>
              <w:szCs w:val="16"/>
            </w:rPr>
            <w:t xml:space="preserve">К/с </w:t>
          </w:r>
          <w:r w:rsidRPr="009121B9">
            <w:rPr>
              <w:rFonts w:ascii="Arial Narrow" w:hAnsi="Arial Narrow" w:cs="Arial Narrow"/>
              <w:sz w:val="16"/>
              <w:szCs w:val="16"/>
            </w:rPr>
            <w:t>30101810465777100812</w:t>
          </w:r>
          <w:r>
            <w:rPr>
              <w:rFonts w:ascii="Arial Narrow" w:hAnsi="Arial Narrow" w:cs="Arial Narrow"/>
              <w:sz w:val="16"/>
              <w:szCs w:val="16"/>
            </w:rPr>
            <w:t xml:space="preserve"> Р/с </w:t>
          </w:r>
          <w:r w:rsidRPr="009121B9">
            <w:rPr>
              <w:rFonts w:ascii="Arial Narrow" w:hAnsi="Arial Narrow" w:cs="Arial Narrow"/>
              <w:sz w:val="16"/>
              <w:szCs w:val="16"/>
            </w:rPr>
            <w:t>40702810395450009057</w:t>
          </w:r>
        </w:p>
      </w:tc>
      <w:tc>
        <w:tcPr>
          <w:tcW w:w="1199" w:type="dxa"/>
        </w:tcPr>
        <w:p w:rsidR="00F24B59" w:rsidRPr="000B438F" w:rsidRDefault="00F24B59" w:rsidP="00566052">
          <w:pPr>
            <w:pStyle w:val="Footer"/>
            <w:jc w:val="center"/>
            <w:rPr>
              <w:sz w:val="18"/>
              <w:szCs w:val="18"/>
              <w:lang w:val="en-US"/>
            </w:rPr>
          </w:pPr>
          <w:r w:rsidRPr="000B438F">
            <w:rPr>
              <w:sz w:val="18"/>
              <w:szCs w:val="18"/>
              <w:lang w:val="en-US"/>
            </w:rPr>
            <w:t>C</w:t>
          </w:r>
          <w:r w:rsidRPr="000B438F">
            <w:rPr>
              <w:sz w:val="18"/>
              <w:szCs w:val="18"/>
            </w:rPr>
            <w:t xml:space="preserve">тр. </w:t>
          </w:r>
          <w:r w:rsidRPr="000B438F">
            <w:rPr>
              <w:sz w:val="18"/>
              <w:szCs w:val="18"/>
            </w:rPr>
            <w:fldChar w:fldCharType="begin"/>
          </w:r>
          <w:r w:rsidRPr="000B438F">
            <w:rPr>
              <w:sz w:val="18"/>
              <w:szCs w:val="18"/>
            </w:rPr>
            <w:instrText xml:space="preserve"> PAGE </w:instrText>
          </w:r>
          <w:r w:rsidRPr="000B438F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7</w:t>
          </w:r>
          <w:r w:rsidRPr="000B438F">
            <w:rPr>
              <w:sz w:val="18"/>
              <w:szCs w:val="18"/>
            </w:rPr>
            <w:fldChar w:fldCharType="end"/>
          </w:r>
          <w:r w:rsidRPr="000B438F">
            <w:rPr>
              <w:sz w:val="18"/>
              <w:szCs w:val="18"/>
            </w:rPr>
            <w:t xml:space="preserve"> из </w:t>
          </w:r>
          <w:r w:rsidRPr="000B438F">
            <w:rPr>
              <w:sz w:val="18"/>
              <w:szCs w:val="18"/>
            </w:rPr>
            <w:fldChar w:fldCharType="begin"/>
          </w:r>
          <w:r w:rsidRPr="000B438F">
            <w:rPr>
              <w:sz w:val="18"/>
              <w:szCs w:val="18"/>
            </w:rPr>
            <w:instrText xml:space="preserve"> NUMPAGES </w:instrText>
          </w:r>
          <w:r w:rsidRPr="000B438F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7</w:t>
          </w:r>
          <w:r w:rsidRPr="000B438F">
            <w:rPr>
              <w:sz w:val="18"/>
              <w:szCs w:val="18"/>
            </w:rPr>
            <w:fldChar w:fldCharType="end"/>
          </w:r>
        </w:p>
        <w:p w:rsidR="00F24B59" w:rsidRPr="009121B9" w:rsidRDefault="00F24B59" w:rsidP="00DB4610">
          <w:pPr>
            <w:pStyle w:val="Footer"/>
            <w:jc w:val="center"/>
            <w:rPr>
              <w:sz w:val="18"/>
              <w:szCs w:val="18"/>
              <w:lang w:val="en-US"/>
            </w:rPr>
          </w:pPr>
          <w:r w:rsidRPr="000B438F">
            <w:rPr>
              <w:sz w:val="18"/>
              <w:szCs w:val="18"/>
              <w:lang w:val="en-US"/>
            </w:rPr>
            <w:t xml:space="preserve">v. </w:t>
          </w:r>
          <w:r>
            <w:rPr>
              <w:sz w:val="18"/>
              <w:szCs w:val="18"/>
            </w:rPr>
            <w:t>210</w:t>
          </w:r>
          <w:r>
            <w:rPr>
              <w:sz w:val="18"/>
              <w:szCs w:val="18"/>
              <w:lang w:val="en-US"/>
            </w:rPr>
            <w:t>22</w:t>
          </w:r>
        </w:p>
      </w:tc>
    </w:tr>
  </w:tbl>
  <w:p w:rsidR="00F24B59" w:rsidRPr="00EC312B" w:rsidRDefault="00F24B59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B59" w:rsidRDefault="00F24B59">
      <w:r>
        <w:separator/>
      </w:r>
    </w:p>
  </w:footnote>
  <w:footnote w:type="continuationSeparator" w:id="0">
    <w:p w:rsidR="00F24B59" w:rsidRDefault="00F24B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680180"/>
    <w:multiLevelType w:val="multilevel"/>
    <w:tmpl w:val="9404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771D"/>
    <w:rsid w:val="00004418"/>
    <w:rsid w:val="00007172"/>
    <w:rsid w:val="000158C6"/>
    <w:rsid w:val="0002082D"/>
    <w:rsid w:val="000312C9"/>
    <w:rsid w:val="000576E8"/>
    <w:rsid w:val="00064E9F"/>
    <w:rsid w:val="0007343A"/>
    <w:rsid w:val="00074D5E"/>
    <w:rsid w:val="000823E3"/>
    <w:rsid w:val="000861C5"/>
    <w:rsid w:val="000B438F"/>
    <w:rsid w:val="000D372B"/>
    <w:rsid w:val="000D4007"/>
    <w:rsid w:val="000D56FD"/>
    <w:rsid w:val="000D7C40"/>
    <w:rsid w:val="000E6BA9"/>
    <w:rsid w:val="000F455F"/>
    <w:rsid w:val="00123CE9"/>
    <w:rsid w:val="001325C3"/>
    <w:rsid w:val="00140276"/>
    <w:rsid w:val="00145836"/>
    <w:rsid w:val="00193D73"/>
    <w:rsid w:val="0019449E"/>
    <w:rsid w:val="00195B12"/>
    <w:rsid w:val="001A224A"/>
    <w:rsid w:val="001B6A35"/>
    <w:rsid w:val="001B786E"/>
    <w:rsid w:val="001C0C27"/>
    <w:rsid w:val="001C1FA5"/>
    <w:rsid w:val="001C4266"/>
    <w:rsid w:val="001D63A0"/>
    <w:rsid w:val="001E1BA5"/>
    <w:rsid w:val="00200306"/>
    <w:rsid w:val="00201105"/>
    <w:rsid w:val="0021637D"/>
    <w:rsid w:val="00233203"/>
    <w:rsid w:val="00237F92"/>
    <w:rsid w:val="0024309A"/>
    <w:rsid w:val="00261C7A"/>
    <w:rsid w:val="0026328D"/>
    <w:rsid w:val="0026611E"/>
    <w:rsid w:val="0026646F"/>
    <w:rsid w:val="00273FAC"/>
    <w:rsid w:val="002833A8"/>
    <w:rsid w:val="00285FE7"/>
    <w:rsid w:val="00293836"/>
    <w:rsid w:val="002B0A1A"/>
    <w:rsid w:val="002F0F29"/>
    <w:rsid w:val="002F42F3"/>
    <w:rsid w:val="002F453C"/>
    <w:rsid w:val="00321366"/>
    <w:rsid w:val="00354B3F"/>
    <w:rsid w:val="00382E0C"/>
    <w:rsid w:val="003A227E"/>
    <w:rsid w:val="003B3847"/>
    <w:rsid w:val="003B3F88"/>
    <w:rsid w:val="003C1D86"/>
    <w:rsid w:val="003D3AEE"/>
    <w:rsid w:val="004069CB"/>
    <w:rsid w:val="00420AD7"/>
    <w:rsid w:val="00432B36"/>
    <w:rsid w:val="00442361"/>
    <w:rsid w:val="00463852"/>
    <w:rsid w:val="00463A92"/>
    <w:rsid w:val="004645F9"/>
    <w:rsid w:val="00465699"/>
    <w:rsid w:val="004711C9"/>
    <w:rsid w:val="004825E5"/>
    <w:rsid w:val="00485C2B"/>
    <w:rsid w:val="00487A77"/>
    <w:rsid w:val="004B76FD"/>
    <w:rsid w:val="005021FD"/>
    <w:rsid w:val="00502623"/>
    <w:rsid w:val="0050357B"/>
    <w:rsid w:val="005071AA"/>
    <w:rsid w:val="00511193"/>
    <w:rsid w:val="005350A0"/>
    <w:rsid w:val="0053516F"/>
    <w:rsid w:val="005611C4"/>
    <w:rsid w:val="00563DC1"/>
    <w:rsid w:val="00565D6A"/>
    <w:rsid w:val="00566052"/>
    <w:rsid w:val="00566E86"/>
    <w:rsid w:val="005707B3"/>
    <w:rsid w:val="00593150"/>
    <w:rsid w:val="005A7C54"/>
    <w:rsid w:val="005C5FFE"/>
    <w:rsid w:val="005D4061"/>
    <w:rsid w:val="005F251F"/>
    <w:rsid w:val="005F6C71"/>
    <w:rsid w:val="00607125"/>
    <w:rsid w:val="00617569"/>
    <w:rsid w:val="00620A68"/>
    <w:rsid w:val="00643860"/>
    <w:rsid w:val="00645DC2"/>
    <w:rsid w:val="00654145"/>
    <w:rsid w:val="006619F1"/>
    <w:rsid w:val="0066703E"/>
    <w:rsid w:val="006A06CA"/>
    <w:rsid w:val="006A1F29"/>
    <w:rsid w:val="006D3861"/>
    <w:rsid w:val="006E01F0"/>
    <w:rsid w:val="006F1268"/>
    <w:rsid w:val="006F316C"/>
    <w:rsid w:val="00711BDA"/>
    <w:rsid w:val="00725DC0"/>
    <w:rsid w:val="007444F5"/>
    <w:rsid w:val="00754A5F"/>
    <w:rsid w:val="00763B42"/>
    <w:rsid w:val="00764E8B"/>
    <w:rsid w:val="007656DE"/>
    <w:rsid w:val="00771F0E"/>
    <w:rsid w:val="007807F8"/>
    <w:rsid w:val="0079314E"/>
    <w:rsid w:val="007A1938"/>
    <w:rsid w:val="007A564C"/>
    <w:rsid w:val="007A6DEF"/>
    <w:rsid w:val="00801B7E"/>
    <w:rsid w:val="008104B8"/>
    <w:rsid w:val="0082200E"/>
    <w:rsid w:val="0083766D"/>
    <w:rsid w:val="008516F7"/>
    <w:rsid w:val="0086480B"/>
    <w:rsid w:val="00864976"/>
    <w:rsid w:val="00881360"/>
    <w:rsid w:val="008C33D9"/>
    <w:rsid w:val="009024B7"/>
    <w:rsid w:val="009121B9"/>
    <w:rsid w:val="009209B2"/>
    <w:rsid w:val="00923925"/>
    <w:rsid w:val="00931130"/>
    <w:rsid w:val="00936839"/>
    <w:rsid w:val="00937177"/>
    <w:rsid w:val="00951343"/>
    <w:rsid w:val="00956A96"/>
    <w:rsid w:val="00973E86"/>
    <w:rsid w:val="009A0C70"/>
    <w:rsid w:val="009A3645"/>
    <w:rsid w:val="009B5041"/>
    <w:rsid w:val="009C335C"/>
    <w:rsid w:val="009D0DA1"/>
    <w:rsid w:val="009D4694"/>
    <w:rsid w:val="009F476A"/>
    <w:rsid w:val="009F779D"/>
    <w:rsid w:val="00A229A9"/>
    <w:rsid w:val="00A27B61"/>
    <w:rsid w:val="00A31051"/>
    <w:rsid w:val="00A523C0"/>
    <w:rsid w:val="00A74CFC"/>
    <w:rsid w:val="00AA24DB"/>
    <w:rsid w:val="00AA5833"/>
    <w:rsid w:val="00AB00B4"/>
    <w:rsid w:val="00AD6371"/>
    <w:rsid w:val="00AE02DD"/>
    <w:rsid w:val="00B01092"/>
    <w:rsid w:val="00B13693"/>
    <w:rsid w:val="00B14C96"/>
    <w:rsid w:val="00B42EAB"/>
    <w:rsid w:val="00B73165"/>
    <w:rsid w:val="00B80FD4"/>
    <w:rsid w:val="00BA6D13"/>
    <w:rsid w:val="00BC038F"/>
    <w:rsid w:val="00BC46E2"/>
    <w:rsid w:val="00BD2AD2"/>
    <w:rsid w:val="00BE46E1"/>
    <w:rsid w:val="00BF7835"/>
    <w:rsid w:val="00C02991"/>
    <w:rsid w:val="00C131C6"/>
    <w:rsid w:val="00C13B82"/>
    <w:rsid w:val="00C13EE0"/>
    <w:rsid w:val="00C276CE"/>
    <w:rsid w:val="00C37E30"/>
    <w:rsid w:val="00C5539E"/>
    <w:rsid w:val="00C606F4"/>
    <w:rsid w:val="00C71A72"/>
    <w:rsid w:val="00CB3D4F"/>
    <w:rsid w:val="00CB7F26"/>
    <w:rsid w:val="00CC283B"/>
    <w:rsid w:val="00CC3307"/>
    <w:rsid w:val="00CC3759"/>
    <w:rsid w:val="00CD5567"/>
    <w:rsid w:val="00CD562F"/>
    <w:rsid w:val="00CF3405"/>
    <w:rsid w:val="00D04F70"/>
    <w:rsid w:val="00D27EA0"/>
    <w:rsid w:val="00D8413B"/>
    <w:rsid w:val="00D97AF1"/>
    <w:rsid w:val="00DB2F96"/>
    <w:rsid w:val="00DB4610"/>
    <w:rsid w:val="00DB4BC2"/>
    <w:rsid w:val="00DB4DAC"/>
    <w:rsid w:val="00DB56D0"/>
    <w:rsid w:val="00DC4CCA"/>
    <w:rsid w:val="00DE7154"/>
    <w:rsid w:val="00DF1E43"/>
    <w:rsid w:val="00DF5002"/>
    <w:rsid w:val="00DF702D"/>
    <w:rsid w:val="00E115DF"/>
    <w:rsid w:val="00E3509E"/>
    <w:rsid w:val="00E362E1"/>
    <w:rsid w:val="00E4605D"/>
    <w:rsid w:val="00E52BDA"/>
    <w:rsid w:val="00E6446C"/>
    <w:rsid w:val="00E719BB"/>
    <w:rsid w:val="00E8190A"/>
    <w:rsid w:val="00E8273E"/>
    <w:rsid w:val="00E87C15"/>
    <w:rsid w:val="00E906F2"/>
    <w:rsid w:val="00EB543C"/>
    <w:rsid w:val="00EB6810"/>
    <w:rsid w:val="00EC0433"/>
    <w:rsid w:val="00EC312B"/>
    <w:rsid w:val="00EE55FB"/>
    <w:rsid w:val="00F00119"/>
    <w:rsid w:val="00F174E7"/>
    <w:rsid w:val="00F21565"/>
    <w:rsid w:val="00F24B59"/>
    <w:rsid w:val="00F342CF"/>
    <w:rsid w:val="00F37343"/>
    <w:rsid w:val="00F42C79"/>
    <w:rsid w:val="00F66F3F"/>
    <w:rsid w:val="00F71611"/>
    <w:rsid w:val="00F77324"/>
    <w:rsid w:val="00F77F7D"/>
    <w:rsid w:val="00F80E45"/>
    <w:rsid w:val="00F819E8"/>
    <w:rsid w:val="00F91C85"/>
    <w:rsid w:val="00FA11BA"/>
    <w:rsid w:val="00FB09FC"/>
    <w:rsid w:val="00FC7728"/>
    <w:rsid w:val="00FC7B20"/>
    <w:rsid w:val="00FD6D00"/>
    <w:rsid w:val="00FD7F14"/>
    <w:rsid w:val="00FE771D"/>
    <w:rsid w:val="00FF2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EC312B"/>
    <w:rPr>
      <w:sz w:val="20"/>
      <w:szCs w:val="20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C312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F42F3"/>
    <w:rPr>
      <w:sz w:val="20"/>
      <w:szCs w:val="20"/>
      <w:lang w:eastAsia="ar-SA" w:bidi="ar-SA"/>
    </w:rPr>
  </w:style>
  <w:style w:type="paragraph" w:styleId="Footer">
    <w:name w:val="footer"/>
    <w:basedOn w:val="Normal"/>
    <w:link w:val="FooterChar"/>
    <w:uiPriority w:val="99"/>
    <w:rsid w:val="00EC312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F42F3"/>
    <w:rPr>
      <w:sz w:val="20"/>
      <w:szCs w:val="20"/>
      <w:lang w:eastAsia="ar-SA" w:bidi="ar-SA"/>
    </w:rPr>
  </w:style>
  <w:style w:type="table" w:styleId="TableGrid">
    <w:name w:val="Table Grid"/>
    <w:basedOn w:val="TableNormal"/>
    <w:uiPriority w:val="99"/>
    <w:rsid w:val="00EC312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нак Знак1 Знак Знак Знак Знак Знак Знак Знак Знак"/>
    <w:basedOn w:val="Normal"/>
    <w:uiPriority w:val="99"/>
    <w:rsid w:val="00E4605D"/>
    <w:pPr>
      <w:tabs>
        <w:tab w:val="num" w:pos="360"/>
      </w:tabs>
      <w:spacing w:before="100" w:beforeAutospacing="1" w:after="160" w:afterAutospacing="1" w:line="240" w:lineRule="exact"/>
      <w:jc w:val="both"/>
    </w:pPr>
    <w:rPr>
      <w:rFonts w:ascii="Verdana" w:hAnsi="Verdana" w:cs="Verdana"/>
      <w:lang w:val="en-US" w:eastAsia="en-US"/>
    </w:rPr>
  </w:style>
  <w:style w:type="paragraph" w:customStyle="1" w:styleId="a">
    <w:name w:val="Знак Знак Знак Знак Знак Знак Знак"/>
    <w:basedOn w:val="Normal"/>
    <w:uiPriority w:val="99"/>
    <w:rsid w:val="00064E9F"/>
    <w:pPr>
      <w:tabs>
        <w:tab w:val="num" w:pos="360"/>
      </w:tabs>
      <w:spacing w:before="100" w:beforeAutospacing="1" w:after="160" w:afterAutospacing="1" w:line="240" w:lineRule="exact"/>
      <w:jc w:val="both"/>
    </w:pPr>
    <w:rPr>
      <w:rFonts w:ascii="Verdana" w:hAnsi="Verdana" w:cs="Verdana"/>
      <w:lang w:val="en-US" w:eastAsia="en-US"/>
    </w:rPr>
  </w:style>
  <w:style w:type="character" w:customStyle="1" w:styleId="a0">
    <w:name w:val="Основной текст_"/>
    <w:link w:val="10"/>
    <w:uiPriority w:val="99"/>
    <w:locked/>
    <w:rsid w:val="004825E5"/>
    <w:rPr>
      <w:shd w:val="clear" w:color="auto" w:fill="FFFFFF"/>
    </w:rPr>
  </w:style>
  <w:style w:type="paragraph" w:customStyle="1" w:styleId="10">
    <w:name w:val="Основной текст1"/>
    <w:basedOn w:val="Normal"/>
    <w:link w:val="a0"/>
    <w:uiPriority w:val="99"/>
    <w:rsid w:val="004825E5"/>
    <w:pPr>
      <w:widowControl w:val="0"/>
      <w:shd w:val="clear" w:color="auto" w:fill="FFFFFF"/>
      <w:ind w:firstLine="400"/>
    </w:pPr>
    <w:rPr>
      <w:lang w:eastAsia="ru-RU"/>
    </w:rPr>
  </w:style>
  <w:style w:type="paragraph" w:styleId="PlainText">
    <w:name w:val="Plain Text"/>
    <w:basedOn w:val="Normal"/>
    <w:link w:val="PlainTextChar"/>
    <w:uiPriority w:val="99"/>
    <w:rsid w:val="004825E5"/>
    <w:rPr>
      <w:rFonts w:ascii="Calibri" w:hAnsi="Calibri" w:cs="Calibri"/>
      <w:sz w:val="22"/>
      <w:szCs w:val="22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4825E5"/>
    <w:rPr>
      <w:rFonts w:ascii="Calibri" w:hAnsi="Calibri" w:cs="Calibri"/>
      <w:sz w:val="21"/>
      <w:szCs w:val="21"/>
      <w:lang w:val="en-US" w:eastAsia="en-US"/>
    </w:rPr>
  </w:style>
  <w:style w:type="character" w:customStyle="1" w:styleId="text-cut2">
    <w:name w:val="text-cut2"/>
    <w:basedOn w:val="DefaultParagraphFont"/>
    <w:uiPriority w:val="99"/>
    <w:rsid w:val="009B5041"/>
  </w:style>
  <w:style w:type="paragraph" w:styleId="BalloonText">
    <w:name w:val="Balloon Text"/>
    <w:basedOn w:val="Normal"/>
    <w:link w:val="BalloonTextChar"/>
    <w:uiPriority w:val="99"/>
    <w:semiHidden/>
    <w:rsid w:val="00DB4D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B4DAC"/>
    <w:rPr>
      <w:rFonts w:ascii="Segoe UI" w:hAnsi="Segoe UI" w:cs="Segoe UI"/>
      <w:sz w:val="18"/>
      <w:szCs w:val="18"/>
      <w:lang w:eastAsia="ar-SA" w:bidi="ar-SA"/>
    </w:rPr>
  </w:style>
  <w:style w:type="paragraph" w:styleId="NormalWeb">
    <w:name w:val="Normal (Web)"/>
    <w:basedOn w:val="Normal"/>
    <w:uiPriority w:val="99"/>
    <w:rsid w:val="00E362E1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43860"/>
    <w:rPr>
      <w:b/>
      <w:bCs/>
    </w:rPr>
  </w:style>
  <w:style w:type="character" w:styleId="CommentReference">
    <w:name w:val="annotation reference"/>
    <w:basedOn w:val="DefaultParagraphFont"/>
    <w:uiPriority w:val="99"/>
    <w:semiHidden/>
    <w:rsid w:val="000861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861C5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F42F3"/>
    <w:rPr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861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F42F3"/>
    <w:rPr>
      <w:b/>
      <w:bCs/>
    </w:rPr>
  </w:style>
  <w:style w:type="character" w:styleId="Emphasis">
    <w:name w:val="Emphasis"/>
    <w:basedOn w:val="DefaultParagraphFont"/>
    <w:uiPriority w:val="99"/>
    <w:qFormat/>
    <w:locked/>
    <w:rsid w:val="00F174E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0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1277</TotalTime>
  <Pages>7</Pages>
  <Words>704</Words>
  <Characters>4017</Characters>
  <Application>Microsoft Office Outlook</Application>
  <DocSecurity>0</DocSecurity>
  <Lines>0</Lines>
  <Paragraphs>0</Paragraphs>
  <ScaleCrop>false</ScaleCrop>
  <Company>UralTM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марта 2007 г</dc:title>
  <dc:subject/>
  <dc:creator>user123</dc:creator>
  <cp:keywords/>
  <dc:description>формат версии ХХУУZХХ год, YY месяц, Z номер изменения</dc:description>
  <cp:lastModifiedBy>Сафронов</cp:lastModifiedBy>
  <cp:revision>85</cp:revision>
  <cp:lastPrinted>2021-10-14T11:41:00Z</cp:lastPrinted>
  <dcterms:created xsi:type="dcterms:W3CDTF">2021-02-24T04:07:00Z</dcterms:created>
  <dcterms:modified xsi:type="dcterms:W3CDTF">2022-11-28T10:02:00Z</dcterms:modified>
</cp:coreProperties>
</file>